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DC198B" w:rsidP="00DC198B" w:rsidRDefault="00DC198B" w14:paraId="718E68EF" w14:textId="368465BC">
      <w:pPr>
        <w:pStyle w:val="HeadingTitle"/>
        <w:spacing w:before="0" w:after="0"/>
        <w:jc w:val="center"/>
        <w:rPr>
          <w:rFonts w:ascii="Arial" w:hAnsi="Arial" w:cs="Arial"/>
          <w:szCs w:val="24"/>
          <w:lang w:eastAsia="en-GB"/>
        </w:rPr>
      </w:pPr>
    </w:p>
    <w:p w:rsidR="00CE7429" w:rsidP="00DC198B" w:rsidRDefault="00CE7429" w14:paraId="01EAFA7D" w14:textId="77777777">
      <w:pPr>
        <w:pStyle w:val="HeadingTitle"/>
        <w:spacing w:before="0" w:after="0"/>
        <w:jc w:val="center"/>
        <w:rPr>
          <w:rFonts w:ascii="Arial" w:hAnsi="Arial" w:cs="Arial"/>
          <w:szCs w:val="24"/>
          <w:lang w:eastAsia="en-GB"/>
        </w:rPr>
      </w:pPr>
    </w:p>
    <w:p w:rsidR="008E56EE" w:rsidP="2D26B31B" w:rsidRDefault="00FD7B64" w14:paraId="0923ADE6" w14:textId="1ABD7953">
      <w:pPr>
        <w:pStyle w:val="HeadingTitle"/>
        <w:tabs>
          <w:tab w:val="center" w:pos="4513"/>
        </w:tabs>
        <w:spacing w:before="0" w:after="0"/>
        <w:ind w:firstLine="0"/>
        <w:jc w:val="center"/>
        <w:rPr>
          <w:rFonts w:ascii="Arial" w:hAnsi="Arial" w:cs="Arial"/>
          <w:sz w:val="32"/>
          <w:szCs w:val="32"/>
        </w:rPr>
      </w:pPr>
      <w:r w:rsidR="00A300BF">
        <w:rPr>
          <w:rFonts w:ascii="Arial" w:hAnsi="Arial" w:cs="Arial"/>
          <w:sz w:val="32"/>
          <w:szCs w:val="32"/>
        </w:rPr>
        <w:t xml:space="preserve">Appendix </w:t>
      </w:r>
      <w:r w:rsidR="00042120">
        <w:rPr>
          <w:rFonts w:ascii="Arial" w:hAnsi="Arial" w:cs="Arial"/>
          <w:sz w:val="32"/>
          <w:szCs w:val="32"/>
        </w:rPr>
        <w:t>2.</w:t>
      </w:r>
      <w:r w:rsidR="00FD57BE">
        <w:rPr>
          <w:rFonts w:ascii="Arial" w:hAnsi="Arial" w:cs="Arial"/>
          <w:sz w:val="32"/>
          <w:szCs w:val="32"/>
        </w:rPr>
        <w:t>3</w:t>
      </w:r>
      <w:r w:rsidR="00042120">
        <w:rPr>
          <w:rFonts w:ascii="Arial" w:hAnsi="Arial" w:cs="Arial"/>
          <w:sz w:val="32"/>
          <w:szCs w:val="32"/>
        </w:rPr>
        <w:t xml:space="preserve"> – </w:t>
      </w:r>
      <w:r w:rsidRPr="008E56EE" w:rsidR="008E56EE">
        <w:rPr>
          <w:rFonts w:ascii="Arial" w:hAnsi="Arial" w:cs="Arial"/>
          <w:sz w:val="32"/>
          <w:szCs w:val="32"/>
        </w:rPr>
        <w:t>Community Benefits</w:t>
      </w:r>
      <w:r w:rsidR="008E56EE">
        <w:rPr>
          <w:rFonts w:ascii="Arial" w:hAnsi="Arial" w:cs="Arial"/>
          <w:sz w:val="32"/>
          <w:szCs w:val="32"/>
        </w:rPr>
        <w:t xml:space="preserve"> </w:t>
      </w:r>
      <w:r w:rsidR="007633C9">
        <w:rPr>
          <w:rFonts w:ascii="Arial" w:hAnsi="Arial" w:cs="Arial"/>
          <w:sz w:val="32"/>
          <w:szCs w:val="32"/>
        </w:rPr>
        <w:t>Menu</w:t>
      </w:r>
    </w:p>
    <w:p w:rsidRPr="00923676" w:rsidR="00923676" w:rsidP="00923676" w:rsidRDefault="00923676" w14:paraId="4BB2A900" w14:textId="16ED05EB">
      <w:pPr>
        <w:pStyle w:val="HeadingTitle"/>
        <w:spacing w:before="0" w:after="0"/>
        <w:jc w:val="center"/>
        <w:rPr>
          <w:rFonts w:ascii="Arial" w:hAnsi="Arial" w:cs="Arial"/>
          <w:b w:val="0"/>
          <w:bCs/>
          <w:sz w:val="32"/>
          <w:szCs w:val="32"/>
        </w:rPr>
      </w:pPr>
      <w:r w:rsidRPr="00923676">
        <w:rPr>
          <w:rFonts w:ascii="Arial" w:hAnsi="Arial" w:cs="Arial"/>
          <w:b w:val="0"/>
          <w:bCs/>
          <w:sz w:val="32"/>
          <w:szCs w:val="32"/>
        </w:rPr>
        <w:t>BBS26003 – Nature Recovery Framework</w:t>
      </w:r>
    </w:p>
    <w:p w:rsidRPr="008E56EE" w:rsidR="006A607C" w:rsidP="008E56EE" w:rsidRDefault="00D57B5F" w14:paraId="1D4708FB" w14:textId="6D229A1F">
      <w:pPr>
        <w:tabs>
          <w:tab w:val="left" w:pos="7513"/>
        </w:tabs>
        <w:rPr>
          <w:rFonts w:cs="Arial"/>
        </w:rPr>
      </w:pPr>
      <w:r w:rsidRPr="00D57B5F">
        <w:rPr>
          <w:rFonts w:cs="Arial"/>
        </w:rPr>
        <w:t xml:space="preserve"> </w:t>
      </w:r>
    </w:p>
    <w:p w:rsidRPr="005D2A05" w:rsidR="00C35A9A" w:rsidP="005D2A05" w:rsidRDefault="00923676" w14:paraId="309ED355" w14:textId="075E0BBC">
      <w:pPr>
        <w:spacing w:line="276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Pembrokeshire Coast National Park Authority</w:t>
      </w:r>
      <w:r w:rsidRPr="00C35A9A" w:rsidR="00C35A9A">
        <w:rPr>
          <w:rFonts w:cs="Arial"/>
          <w:sz w:val="22"/>
          <w:szCs w:val="22"/>
        </w:rPr>
        <w:t xml:space="preserve"> is committed to supporting the social, economic, and environmental well-being of the </w:t>
      </w:r>
      <w:r w:rsidR="007E38FE">
        <w:rPr>
          <w:rFonts w:cs="Arial"/>
          <w:sz w:val="22"/>
          <w:szCs w:val="22"/>
        </w:rPr>
        <w:t>Pembrokeshire</w:t>
      </w:r>
      <w:r w:rsidRPr="00C35A9A" w:rsidR="00C35A9A">
        <w:rPr>
          <w:rFonts w:cs="Arial"/>
          <w:sz w:val="22"/>
          <w:szCs w:val="22"/>
        </w:rPr>
        <w:t xml:space="preserve"> community. This document supports Tenderers in proposing a locally focused Community Benefits offer.</w:t>
      </w:r>
    </w:p>
    <w:p w:rsidRPr="00C35A9A" w:rsidR="00C35A9A" w:rsidP="005D2A05" w:rsidRDefault="00C35A9A" w14:paraId="3F6BCD5E" w14:textId="77777777">
      <w:pPr>
        <w:spacing w:line="276" w:lineRule="auto"/>
        <w:jc w:val="left"/>
        <w:rPr>
          <w:rFonts w:cs="Arial"/>
          <w:sz w:val="22"/>
          <w:szCs w:val="22"/>
        </w:rPr>
      </w:pPr>
    </w:p>
    <w:p w:rsidR="00C35A9A" w:rsidP="005D2A05" w:rsidRDefault="00C35A9A" w14:paraId="581E3506" w14:textId="7A5AFFA7">
      <w:pPr>
        <w:spacing w:line="276" w:lineRule="auto"/>
        <w:jc w:val="left"/>
        <w:rPr>
          <w:rFonts w:cs="Arial"/>
          <w:sz w:val="22"/>
          <w:szCs w:val="22"/>
        </w:rPr>
      </w:pPr>
      <w:r w:rsidRPr="00C35A9A">
        <w:rPr>
          <w:rFonts w:cs="Arial"/>
          <w:sz w:val="22"/>
          <w:szCs w:val="22"/>
        </w:rPr>
        <w:t xml:space="preserve">Tenderers are </w:t>
      </w:r>
      <w:r w:rsidRPr="00C35A9A">
        <w:rPr>
          <w:rFonts w:cs="Arial"/>
          <w:b/>
          <w:bCs/>
          <w:sz w:val="22"/>
          <w:szCs w:val="22"/>
        </w:rPr>
        <w:t>not</w:t>
      </w:r>
      <w:r w:rsidRPr="00C35A9A">
        <w:rPr>
          <w:rFonts w:cs="Arial"/>
          <w:sz w:val="22"/>
          <w:szCs w:val="22"/>
        </w:rPr>
        <w:t xml:space="preserve"> expected to commit to every category listed in the Community Benefits Menu but must commit to </w:t>
      </w:r>
      <w:r w:rsidRPr="00C35A9A">
        <w:rPr>
          <w:rFonts w:cs="Arial"/>
          <w:b/>
          <w:bCs/>
          <w:sz w:val="22"/>
          <w:szCs w:val="22"/>
        </w:rPr>
        <w:t>at least one measurable benefit</w:t>
      </w:r>
      <w:r w:rsidRPr="00C35A9A">
        <w:rPr>
          <w:rFonts w:cs="Arial"/>
          <w:sz w:val="22"/>
          <w:szCs w:val="22"/>
        </w:rPr>
        <w:t xml:space="preserve">. Proposed commitments must relate specifically to this contract — benefits delivered for other clients or contracts </w:t>
      </w:r>
      <w:r w:rsidR="00AD5C9E">
        <w:rPr>
          <w:rFonts w:cs="Arial"/>
          <w:sz w:val="22"/>
          <w:szCs w:val="22"/>
        </w:rPr>
        <w:t xml:space="preserve">must </w:t>
      </w:r>
      <w:r w:rsidRPr="00C35A9A">
        <w:rPr>
          <w:rFonts w:cs="Arial"/>
          <w:sz w:val="22"/>
          <w:szCs w:val="22"/>
        </w:rPr>
        <w:t>not be included.</w:t>
      </w:r>
    </w:p>
    <w:p w:rsidR="00527196" w:rsidP="005D2A05" w:rsidRDefault="00527196" w14:paraId="57F5DBFF" w14:textId="77777777">
      <w:pPr>
        <w:spacing w:line="276" w:lineRule="auto"/>
        <w:jc w:val="left"/>
        <w:rPr>
          <w:rFonts w:cs="Arial"/>
          <w:sz w:val="22"/>
          <w:szCs w:val="22"/>
        </w:rPr>
      </w:pPr>
    </w:p>
    <w:p w:rsidRPr="00C35A9A" w:rsidR="00527196" w:rsidP="005D2A05" w:rsidRDefault="00B244B6" w14:paraId="0D448923" w14:textId="1D275261">
      <w:pPr>
        <w:spacing w:line="276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Community benefits will only be required for contracts over £25,000.00 (</w:t>
      </w:r>
      <w:proofErr w:type="spellStart"/>
      <w:r>
        <w:rPr>
          <w:rFonts w:cs="Arial"/>
          <w:sz w:val="22"/>
          <w:szCs w:val="22"/>
        </w:rPr>
        <w:t>incl</w:t>
      </w:r>
      <w:proofErr w:type="spellEnd"/>
      <w:r>
        <w:rPr>
          <w:rFonts w:cs="Arial"/>
          <w:sz w:val="22"/>
          <w:szCs w:val="22"/>
        </w:rPr>
        <w:t xml:space="preserve"> VAT).</w:t>
      </w:r>
    </w:p>
    <w:p w:rsidR="008E56EE" w:rsidP="006A607C" w:rsidRDefault="008E56EE" w14:paraId="463359C6" w14:textId="77777777">
      <w:pPr>
        <w:rPr>
          <w:rFonts w:cs="Arial"/>
          <w:bCs/>
          <w:sz w:val="28"/>
          <w:u w:val="single"/>
        </w:rPr>
      </w:pPr>
    </w:p>
    <w:p w:rsidR="433A8B88" w:rsidP="5F5BD5E7" w:rsidRDefault="00FD054C" w14:paraId="740CA3FC" w14:textId="2F80D2B2">
      <w:pPr>
        <w:numPr>
          <w:ilvl w:val="0"/>
          <w:numId w:val="4"/>
        </w:numPr>
        <w:spacing w:after="200" w:line="276" w:lineRule="auto"/>
        <w:ind w:left="567" w:hanging="567"/>
        <w:contextualSpacing/>
        <w:jc w:val="left"/>
        <w:rPr>
          <w:rFonts w:cs="Arial"/>
          <w:lang w:val="en-US"/>
        </w:rPr>
      </w:pPr>
      <w:r w:rsidRPr="433A8B88">
        <w:rPr>
          <w:rFonts w:cs="Arial"/>
          <w:b/>
          <w:bCs/>
          <w:u w:val="single"/>
          <w:lang w:val="en-US"/>
        </w:rPr>
        <w:t>General Community Benefit Requirements</w:t>
      </w:r>
      <w:r w:rsidRPr="433A8B88" w:rsidR="008E56EE">
        <w:rPr>
          <w:rFonts w:cs="Arial"/>
          <w:b/>
          <w:bCs/>
          <w:u w:val="single"/>
          <w:lang w:val="en-US"/>
        </w:rPr>
        <w:t>:</w:t>
      </w:r>
    </w:p>
    <w:p w:rsidRPr="00AC571B" w:rsidR="008E56EE" w:rsidP="008E56EE" w:rsidRDefault="008E56EE" w14:paraId="6E1EAE42" w14:textId="77777777">
      <w:pPr>
        <w:autoSpaceDE w:val="0"/>
        <w:autoSpaceDN w:val="0"/>
        <w:adjustRightInd w:val="0"/>
        <w:ind w:left="720"/>
        <w:rPr>
          <w:rFonts w:cs="Arial"/>
          <w:lang w:val="en-US"/>
        </w:rPr>
      </w:pPr>
    </w:p>
    <w:p w:rsidRPr="00F867E2" w:rsidR="008E56EE" w:rsidP="00F867E2" w:rsidRDefault="008E56EE" w14:paraId="0D725454" w14:textId="58B785E4">
      <w:pPr>
        <w:pStyle w:val="ListParagraph"/>
        <w:numPr>
          <w:ilvl w:val="1"/>
          <w:numId w:val="4"/>
        </w:numPr>
        <w:spacing w:after="0"/>
        <w:jc w:val="both"/>
        <w:rPr>
          <w:rFonts w:ascii="Arial" w:hAnsi="Arial" w:cs="Arial"/>
        </w:rPr>
      </w:pPr>
      <w:r w:rsidRPr="00CF3121">
        <w:rPr>
          <w:rFonts w:ascii="Arial" w:hAnsi="Arial" w:cs="Arial"/>
        </w:rPr>
        <w:t xml:space="preserve">The </w:t>
      </w:r>
      <w:r w:rsidRPr="00CF3121" w:rsidR="00FD054C">
        <w:rPr>
          <w:rFonts w:ascii="Arial" w:hAnsi="Arial" w:cs="Arial"/>
        </w:rPr>
        <w:t xml:space="preserve">successful Contractor shall deliver Community Benefits as a contractual obligation, agreed in writing with the Client prior to delivery. Reference examples are provided in the accompanying </w:t>
      </w:r>
      <w:r w:rsidRPr="00CF3121" w:rsidR="00FD054C">
        <w:rPr>
          <w:rFonts w:ascii="Arial" w:hAnsi="Arial" w:cs="Arial"/>
          <w:i/>
          <w:iCs/>
        </w:rPr>
        <w:t>Community Benefits – Menu of Options</w:t>
      </w:r>
      <w:r w:rsidRPr="00CF3121" w:rsidR="00FD054C">
        <w:rPr>
          <w:rFonts w:ascii="Arial" w:hAnsi="Arial" w:cs="Arial"/>
        </w:rPr>
        <w:t>.</w:t>
      </w:r>
    </w:p>
    <w:p w:rsidR="00F867E2" w:rsidP="00F867E2" w:rsidRDefault="00F867E2" w14:paraId="70D2C374" w14:textId="77777777">
      <w:pPr>
        <w:pStyle w:val="ListParagraph"/>
        <w:ind w:left="792"/>
        <w:jc w:val="both"/>
        <w:rPr>
          <w:rFonts w:ascii="Arial" w:hAnsi="Arial" w:cs="Arial"/>
        </w:rPr>
      </w:pPr>
    </w:p>
    <w:p w:rsidRPr="00F867E2" w:rsidR="00F867E2" w:rsidP="00F867E2" w:rsidRDefault="008E56EE" w14:paraId="24C41F60" w14:textId="6505BF5B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00E47246">
        <w:rPr>
          <w:rFonts w:ascii="Arial" w:hAnsi="Arial" w:cs="Arial"/>
        </w:rPr>
        <w:t xml:space="preserve">All community benefit activities must take place within the </w:t>
      </w:r>
      <w:r w:rsidR="00F01C43">
        <w:rPr>
          <w:rFonts w:ascii="Arial" w:hAnsi="Arial" w:cs="Arial"/>
        </w:rPr>
        <w:t>Pembrokeshire County</w:t>
      </w:r>
      <w:r w:rsidR="005C562B">
        <w:rPr>
          <w:rFonts w:ascii="Arial" w:hAnsi="Arial" w:cs="Arial"/>
        </w:rPr>
        <w:t>.</w:t>
      </w:r>
    </w:p>
    <w:p w:rsidR="00F867E2" w:rsidP="00F867E2" w:rsidRDefault="00F867E2" w14:paraId="051BF6E1" w14:textId="77777777">
      <w:pPr>
        <w:pStyle w:val="ListParagraph"/>
        <w:ind w:left="792"/>
        <w:jc w:val="both"/>
        <w:rPr>
          <w:rFonts w:ascii="Arial" w:hAnsi="Arial" w:cs="Arial"/>
        </w:rPr>
      </w:pPr>
    </w:p>
    <w:p w:rsidRPr="00F17CF4" w:rsidR="00F17CF4" w:rsidP="00F17CF4" w:rsidRDefault="008E56EE" w14:paraId="76AF241B" w14:textId="3A302A6C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735DC209">
        <w:rPr>
          <w:rFonts w:ascii="Arial" w:hAnsi="Arial" w:cs="Arial"/>
        </w:rPr>
        <w:t xml:space="preserve">Prior to any delivery of community benefits the Contractor must inform </w:t>
      </w:r>
      <w:r w:rsidRPr="735DC209" w:rsidR="5C11EF63">
        <w:rPr>
          <w:rFonts w:ascii="Arial" w:hAnsi="Arial" w:cs="Arial"/>
        </w:rPr>
        <w:t>Pembrokeshire Coast National Park Authority</w:t>
      </w:r>
      <w:r w:rsidRPr="735DC209">
        <w:rPr>
          <w:rFonts w:ascii="Arial" w:hAnsi="Arial" w:cs="Arial"/>
        </w:rPr>
        <w:t xml:space="preserve"> and receive authorisation</w:t>
      </w:r>
      <w:r w:rsidRPr="735DC209" w:rsidR="00873C22">
        <w:rPr>
          <w:rFonts w:ascii="Arial" w:hAnsi="Arial" w:cs="Arial"/>
        </w:rPr>
        <w:t xml:space="preserve"> </w:t>
      </w:r>
      <w:r w:rsidRPr="735DC209" w:rsidR="00204DCB">
        <w:rPr>
          <w:rFonts w:ascii="Arial" w:hAnsi="Arial" w:cs="Arial"/>
        </w:rPr>
        <w:t xml:space="preserve">for said community benefits </w:t>
      </w:r>
      <w:r w:rsidRPr="735DC209" w:rsidR="00873C22">
        <w:rPr>
          <w:rFonts w:ascii="Arial" w:hAnsi="Arial" w:cs="Arial"/>
        </w:rPr>
        <w:t xml:space="preserve">to be considered </w:t>
      </w:r>
      <w:r w:rsidRPr="735DC209" w:rsidR="00204DCB">
        <w:rPr>
          <w:rFonts w:ascii="Arial" w:hAnsi="Arial" w:cs="Arial"/>
        </w:rPr>
        <w:t xml:space="preserve">as part of the </w:t>
      </w:r>
      <w:r w:rsidRPr="735DC209" w:rsidR="00E7295F">
        <w:rPr>
          <w:rFonts w:ascii="Arial" w:hAnsi="Arial" w:cs="Arial"/>
        </w:rPr>
        <w:t>awarded contract</w:t>
      </w:r>
      <w:r w:rsidRPr="735DC209">
        <w:rPr>
          <w:rFonts w:ascii="Arial" w:hAnsi="Arial" w:cs="Arial"/>
        </w:rPr>
        <w:t>.</w:t>
      </w:r>
    </w:p>
    <w:p w:rsidR="00F17CF4" w:rsidP="00F17CF4" w:rsidRDefault="00F17CF4" w14:paraId="0891AF54" w14:textId="77777777">
      <w:pPr>
        <w:pStyle w:val="ListParagraph"/>
        <w:ind w:left="792"/>
        <w:jc w:val="both"/>
        <w:rPr>
          <w:rFonts w:ascii="Arial" w:hAnsi="Arial" w:cs="Arial"/>
        </w:rPr>
      </w:pPr>
    </w:p>
    <w:p w:rsidRPr="00E47246" w:rsidR="00F17CF4" w:rsidP="008E56EE" w:rsidRDefault="00F17CF4" w14:paraId="05C877F8" w14:textId="57846D3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6F336129">
        <w:rPr>
          <w:rFonts w:ascii="Arial" w:hAnsi="Arial" w:cs="Arial"/>
        </w:rPr>
        <w:t xml:space="preserve">Any publicity material relating to Community Benefits delivered under this contract must be </w:t>
      </w:r>
      <w:proofErr w:type="gramStart"/>
      <w:r w:rsidRPr="6F336129">
        <w:rPr>
          <w:rFonts w:ascii="Arial" w:hAnsi="Arial" w:cs="Arial"/>
          <w:b/>
          <w:bCs/>
        </w:rPr>
        <w:t>joint-branded</w:t>
      </w:r>
      <w:proofErr w:type="gramEnd"/>
      <w:r w:rsidRPr="6F336129">
        <w:rPr>
          <w:rFonts w:ascii="Arial" w:hAnsi="Arial" w:cs="Arial"/>
        </w:rPr>
        <w:t xml:space="preserve"> with </w:t>
      </w:r>
      <w:r w:rsidRPr="735DC209" w:rsidR="005C562B">
        <w:rPr>
          <w:rFonts w:ascii="Arial" w:hAnsi="Arial" w:cs="Arial"/>
        </w:rPr>
        <w:t>Pembrokeshire Coast National Park Authority</w:t>
      </w:r>
      <w:r w:rsidRPr="6F336129" w:rsidR="005C562B">
        <w:rPr>
          <w:rFonts w:ascii="Arial" w:hAnsi="Arial" w:cs="Arial"/>
        </w:rPr>
        <w:t xml:space="preserve"> </w:t>
      </w:r>
      <w:r w:rsidRPr="6F336129">
        <w:rPr>
          <w:rFonts w:ascii="Arial" w:hAnsi="Arial" w:cs="Arial"/>
        </w:rPr>
        <w:t xml:space="preserve">and approved by </w:t>
      </w:r>
      <w:r w:rsidRPr="735DC209" w:rsidR="005C562B">
        <w:rPr>
          <w:rFonts w:ascii="Arial" w:hAnsi="Arial" w:cs="Arial"/>
        </w:rPr>
        <w:t>Pembrokeshire Coast National Park Authority</w:t>
      </w:r>
      <w:r w:rsidRPr="6F336129" w:rsidR="005C562B">
        <w:rPr>
          <w:rFonts w:ascii="Arial" w:hAnsi="Arial" w:cs="Arial"/>
        </w:rPr>
        <w:t xml:space="preserve"> </w:t>
      </w:r>
      <w:r w:rsidRPr="6F336129">
        <w:rPr>
          <w:rFonts w:ascii="Arial" w:hAnsi="Arial" w:cs="Arial"/>
        </w:rPr>
        <w:t>prior to publication.</w:t>
      </w:r>
    </w:p>
    <w:p w:rsidRPr="00A300BF" w:rsidR="008E56EE" w:rsidP="008E56EE" w:rsidRDefault="008E56EE" w14:paraId="76976841" w14:textId="77777777">
      <w:pPr>
        <w:pStyle w:val="ListParagraph"/>
        <w:rPr>
          <w:rFonts w:ascii="Arial" w:hAnsi="Arial" w:cs="Arial"/>
          <w:sz w:val="16"/>
          <w:szCs w:val="16"/>
        </w:rPr>
      </w:pPr>
    </w:p>
    <w:p w:rsidRPr="00A300BF" w:rsidR="008E56EE" w:rsidP="008E56EE" w:rsidRDefault="0050318D" w14:paraId="4BC82F44" w14:textId="4D526CF4">
      <w:pPr>
        <w:numPr>
          <w:ilvl w:val="0"/>
          <w:numId w:val="5"/>
        </w:numPr>
        <w:spacing w:after="200" w:line="276" w:lineRule="auto"/>
        <w:ind w:left="567" w:hanging="567"/>
        <w:contextualSpacing/>
        <w:jc w:val="left"/>
        <w:rPr>
          <w:rFonts w:cs="Arial"/>
          <w:b/>
          <w:color w:val="FF0000"/>
          <w:sz w:val="22"/>
          <w:szCs w:val="22"/>
          <w:u w:val="single"/>
        </w:rPr>
      </w:pPr>
      <w:r w:rsidRPr="0050318D">
        <w:rPr>
          <w:rFonts w:cs="Arial"/>
          <w:b/>
          <w:sz w:val="22"/>
          <w:szCs w:val="22"/>
          <w:u w:val="single"/>
          <w:lang w:val="en-US"/>
        </w:rPr>
        <w:t>Monitoring &amp; Reporting</w:t>
      </w:r>
    </w:p>
    <w:p w:rsidRPr="00AC571B" w:rsidR="008E56EE" w:rsidP="008E56EE" w:rsidRDefault="008E56EE" w14:paraId="59CA2EB3" w14:textId="77777777">
      <w:pPr>
        <w:autoSpaceDE w:val="0"/>
        <w:autoSpaceDN w:val="0"/>
        <w:adjustRightInd w:val="0"/>
        <w:ind w:left="540"/>
        <w:rPr>
          <w:rFonts w:cs="Arial"/>
          <w:lang w:val="en-US"/>
        </w:rPr>
      </w:pPr>
    </w:p>
    <w:p w:rsidRPr="00A300BF" w:rsidR="0050318D" w:rsidP="008E56EE" w:rsidRDefault="0050318D" w14:paraId="73F6FD3A" w14:textId="7A1495ED">
      <w:pPr>
        <w:pStyle w:val="ListParagraph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50318D">
        <w:rPr>
          <w:rFonts w:ascii="Arial" w:hAnsi="Arial" w:cs="Arial"/>
        </w:rPr>
        <w:t xml:space="preserve">Within </w:t>
      </w:r>
      <w:r>
        <w:rPr>
          <w:rFonts w:ascii="Arial" w:hAnsi="Arial" w:cs="Arial"/>
        </w:rPr>
        <w:t>four</w:t>
      </w:r>
      <w:r w:rsidRPr="0050318D">
        <w:rPr>
          <w:rFonts w:ascii="Arial" w:hAnsi="Arial" w:cs="Arial"/>
        </w:rPr>
        <w:t xml:space="preserve"> weeks following completion of each annual audit, the Contractor shall submit a </w:t>
      </w:r>
      <w:r w:rsidRPr="0050318D">
        <w:rPr>
          <w:rFonts w:ascii="Arial" w:hAnsi="Arial" w:cs="Arial"/>
          <w:b/>
          <w:bCs/>
        </w:rPr>
        <w:t>Community Benefits Statement</w:t>
      </w:r>
      <w:r w:rsidRPr="0050318D">
        <w:rPr>
          <w:rFonts w:ascii="Arial" w:hAnsi="Arial" w:cs="Arial"/>
        </w:rPr>
        <w:t xml:space="preserve"> summarising the activities delivered during the reporting period and cumulatively since contract award.</w:t>
      </w:r>
    </w:p>
    <w:p w:rsidRPr="00A300BF" w:rsidR="008E56EE" w:rsidP="008E56EE" w:rsidRDefault="008E56EE" w14:paraId="740716F8" w14:textId="77777777">
      <w:pPr>
        <w:pStyle w:val="ListParagraph"/>
        <w:autoSpaceDE w:val="0"/>
        <w:autoSpaceDN w:val="0"/>
        <w:adjustRightInd w:val="0"/>
        <w:ind w:left="924"/>
        <w:jc w:val="both"/>
        <w:rPr>
          <w:rFonts w:ascii="Arial" w:hAnsi="Arial" w:cs="Arial"/>
          <w:lang w:val="en-US"/>
        </w:rPr>
      </w:pPr>
    </w:p>
    <w:p w:rsidRPr="00A300BF" w:rsidR="008E56EE" w:rsidP="008E56EE" w:rsidRDefault="005D2A05" w14:paraId="4F0925BF" w14:textId="23899FE0">
      <w:pPr>
        <w:pStyle w:val="ListParagraph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6F336129">
        <w:rPr>
          <w:rFonts w:ascii="Arial" w:hAnsi="Arial" w:cs="Arial"/>
          <w:lang w:val="en-US"/>
        </w:rPr>
        <w:t xml:space="preserve">The Contractor shall support additional monitoring or reporting requests as reasonably required by </w:t>
      </w:r>
      <w:r w:rsidRPr="735DC209" w:rsidR="00BF0389">
        <w:rPr>
          <w:rFonts w:ascii="Arial" w:hAnsi="Arial" w:cs="Arial"/>
        </w:rPr>
        <w:t>Pembrokeshire Coast National Park Authority</w:t>
      </w:r>
      <w:r w:rsidRPr="6F336129">
        <w:rPr>
          <w:rFonts w:ascii="Arial" w:hAnsi="Arial" w:cs="Arial"/>
          <w:lang w:val="en-US"/>
        </w:rPr>
        <w:t>. This may include the submission of update reports at quarterly contract review meetings, if agreed.</w:t>
      </w:r>
    </w:p>
    <w:p w:rsidR="008E56EE" w:rsidP="008E56EE" w:rsidRDefault="008E56EE" w14:paraId="7C61EDF9" w14:textId="77777777">
      <w:pPr>
        <w:rPr>
          <w:rFonts w:cs="Arial"/>
          <w:lang w:val="en-US"/>
        </w:rPr>
      </w:pPr>
    </w:p>
    <w:p w:rsidRPr="008E56EE" w:rsidR="008E56EE" w:rsidP="008E56EE" w:rsidRDefault="008E56EE" w14:paraId="50E4DA4C" w14:textId="77777777">
      <w:pPr>
        <w:rPr>
          <w:rFonts w:cs="Arial"/>
          <w:lang w:val="en-US"/>
        </w:rPr>
      </w:pPr>
    </w:p>
    <w:p w:rsidR="005D2A05" w:rsidP="00891DBC" w:rsidRDefault="005D2A05" w14:paraId="32D7C095" w14:textId="77777777">
      <w:pPr>
        <w:pStyle w:val="Heading1"/>
        <w:jc w:val="center"/>
        <w:rPr>
          <w:rFonts w:ascii="Arial" w:hAnsi="Arial" w:eastAsia="Times New Roman" w:cs="Arial"/>
          <w:b/>
          <w:bCs/>
          <w:lang w:eastAsia="en-GB"/>
        </w:rPr>
        <w:sectPr w:rsidR="005D2A05" w:rsidSect="000E017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1689" w:right="1440" w:bottom="1440" w:left="1440" w:header="708" w:footer="708" w:gutter="0"/>
          <w:cols w:space="708"/>
          <w:titlePg/>
          <w:docGrid w:linePitch="360"/>
        </w:sectPr>
      </w:pPr>
    </w:p>
    <w:p w:rsidR="00FD7B64" w:rsidP="00891DBC" w:rsidRDefault="00FD7B64" w14:paraId="7A2C90D7" w14:textId="77777777">
      <w:pPr>
        <w:pStyle w:val="Heading1"/>
        <w:jc w:val="center"/>
        <w:rPr>
          <w:rFonts w:ascii="Arial" w:hAnsi="Arial" w:eastAsia="Times New Roman" w:cs="Arial"/>
          <w:b/>
          <w:bCs/>
          <w:lang w:eastAsia="en-GB"/>
        </w:rPr>
      </w:pPr>
    </w:p>
    <w:p w:rsidRPr="007633C9" w:rsidR="00891DBC" w:rsidP="00891DBC" w:rsidRDefault="00891DBC" w14:paraId="54F103B6" w14:textId="72246B12">
      <w:pPr>
        <w:pStyle w:val="Heading1"/>
        <w:jc w:val="center"/>
        <w:rPr>
          <w:rFonts w:ascii="Arial" w:hAnsi="Arial" w:eastAsia="Times New Roman" w:cs="Arial"/>
          <w:b/>
          <w:bCs/>
          <w:lang w:eastAsia="en-GB"/>
        </w:rPr>
      </w:pPr>
      <w:r w:rsidRPr="007633C9">
        <w:rPr>
          <w:rFonts w:ascii="Arial" w:hAnsi="Arial" w:eastAsia="Times New Roman" w:cs="Arial"/>
          <w:b/>
          <w:bCs/>
          <w:lang w:eastAsia="en-GB"/>
        </w:rPr>
        <w:t>Community Benefits Menu</w:t>
      </w:r>
    </w:p>
    <w:p w:rsidR="00BE679B" w:rsidP="006A607C" w:rsidRDefault="00BE679B" w14:paraId="4B298E39" w14:textId="2959BBA8">
      <w:pPr>
        <w:rPr>
          <w:rFonts w:cs="Arial"/>
          <w:bCs/>
          <w:sz w:val="28"/>
          <w:u w:val="single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C13D19" wp14:editId="2B32C48B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5720080" cy="704850"/>
                <wp:effectExtent l="0" t="0" r="13970" b="1905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704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79B" w:rsidP="00BE679B" w:rsidRDefault="00BE679B" w14:paraId="5151A825" w14:textId="263DF13D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Please note: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02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Contractors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are required to answer this section</w:t>
                            </w:r>
                            <w:r w:rsidR="00E7295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however not all fields are required to be completed. Please select </w:t>
                            </w:r>
                            <w:r w:rsidR="007633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options which are most suitable to your organisation.</w:t>
                            </w:r>
                          </w:p>
                          <w:p w:rsidR="00BE679B" w:rsidP="00BE679B" w:rsidRDefault="00BE679B" w14:paraId="27A6C0C9" w14:textId="7777777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BE679B" w:rsidP="00BE679B" w:rsidRDefault="00BE679B" w14:paraId="433E9F75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BE679B" w:rsidP="00BE679B" w:rsidRDefault="00BE679B" w14:paraId="54782D6F" w14:textId="7777777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5C13D19">
                <v:stroke joinstyle="miter"/>
                <v:path gradientshapeok="t" o:connecttype="rect"/>
              </v:shapetype>
              <v:shape id="Text Box 1" style="position:absolute;left:0;text-align:left;margin-left:399.2pt;margin-top:13.1pt;width:450.4pt;height:55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">
                <v:textbox>
                  <w:txbxContent>
                    <w:p w:rsidR="00BE679B" w:rsidP="00BE679B" w:rsidRDefault="00BE679B" w14:paraId="5151A825" w14:textId="263DF13D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Please note: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502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Contractors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are required to answer this section</w:t>
                      </w:r>
                      <w:r w:rsidR="00E7295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however not all fields are required to be completed. Please select </w:t>
                      </w:r>
                      <w:r w:rsidR="007633C9">
                        <w:rPr>
                          <w:b/>
                          <w:bCs/>
                          <w:sz w:val="24"/>
                          <w:szCs w:val="24"/>
                        </w:rPr>
                        <w:t>the options which are most suitable to your organisation.</w:t>
                      </w:r>
                    </w:p>
                    <w:p w:rsidR="00BE679B" w:rsidP="00BE679B" w:rsidRDefault="00BE679B" w14:paraId="27A6C0C9" w14:textId="7777777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BE679B" w:rsidP="00BE679B" w:rsidRDefault="00BE679B" w14:paraId="433E9F75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BE679B" w:rsidP="00BE679B" w:rsidRDefault="00BE679B" w14:paraId="54782D6F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E679B" w:rsidP="006A607C" w:rsidRDefault="00BE679B" w14:paraId="41BA0418" w14:textId="7077D68B">
      <w:pPr>
        <w:rPr>
          <w:rFonts w:cs="Arial"/>
          <w:bCs/>
          <w:sz w:val="28"/>
          <w:u w:val="single"/>
        </w:rPr>
      </w:pPr>
    </w:p>
    <w:p w:rsidR="008E56EE" w:rsidP="006A607C" w:rsidRDefault="008E56EE" w14:paraId="34FC44C9" w14:textId="7D330528">
      <w:pPr>
        <w:rPr>
          <w:rFonts w:cs="Arial"/>
          <w:bCs/>
          <w:sz w:val="28"/>
          <w:u w:val="single"/>
        </w:rPr>
      </w:pPr>
    </w:p>
    <w:p w:rsidR="00BF3A0E" w:rsidP="006A607C" w:rsidRDefault="00BF3A0E" w14:paraId="3C6E0D07" w14:textId="77777777">
      <w:pPr>
        <w:rPr>
          <w:rFonts w:cs="Arial"/>
          <w:bCs/>
          <w:sz w:val="28"/>
          <w:u w:val="single"/>
        </w:rPr>
      </w:pPr>
    </w:p>
    <w:p w:rsidR="007633C9" w:rsidP="006A607C" w:rsidRDefault="007633C9" w14:paraId="0346B12B" w14:textId="77777777">
      <w:pPr>
        <w:rPr>
          <w:rFonts w:cs="Arial"/>
          <w:bCs/>
          <w:sz w:val="28"/>
          <w:u w:val="single"/>
        </w:rPr>
      </w:pPr>
    </w:p>
    <w:tbl>
      <w:tblPr>
        <w:tblW w:w="9617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890"/>
      </w:tblGrid>
      <w:tr w:rsidRPr="007041A5" w:rsidR="007041A5" w:rsidTr="433A8B88" w14:paraId="1C43FB06" w14:textId="77777777">
        <w:trPr>
          <w:trHeight w:val="454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CC2E5" w:themeFill="accent5" w:themeFillTint="99"/>
            <w:vAlign w:val="center"/>
            <w:hideMark/>
          </w:tcPr>
          <w:p w:rsidRPr="007041A5" w:rsidR="007041A5" w:rsidP="003C4E32" w:rsidRDefault="007041A5" w14:paraId="358DCED1" w14:textId="4EB4F948">
            <w:pPr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 w:rsidRPr="007041A5">
              <w:rPr>
                <w:rFonts w:eastAsia="Times New Roman" w:cs="Arial"/>
                <w:b/>
                <w:bCs/>
                <w:lang w:eastAsia="en-GB"/>
              </w:rPr>
              <w:t>Procurement Requisition Form</w:t>
            </w:r>
          </w:p>
        </w:tc>
      </w:tr>
      <w:tr w:rsidRPr="007041A5" w:rsidR="007041A5" w:rsidTr="433A8B88" w14:paraId="1D02699B" w14:textId="77777777">
        <w:trPr>
          <w:trHeight w:val="397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5" w:themeFillTint="33"/>
            <w:vAlign w:val="center"/>
            <w:hideMark/>
          </w:tcPr>
          <w:p w:rsidRPr="007041A5" w:rsidR="007041A5" w:rsidP="003C4E32" w:rsidRDefault="00EF09F1" w14:paraId="7701D983" w14:textId="50373997">
            <w:pPr>
              <w:jc w:val="center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 w:rsidRPr="00EF09F1">
              <w:rPr>
                <w:rFonts w:eastAsia="Times New Roman" w:cs="Arial"/>
                <w:b/>
                <w:bCs/>
                <w:lang w:eastAsia="en-GB"/>
              </w:rPr>
              <w:t>Decarbonisation</w:t>
            </w:r>
          </w:p>
        </w:tc>
      </w:tr>
      <w:tr w:rsidRPr="007041A5" w:rsidR="007041A5" w:rsidTr="433A8B88" w14:paraId="6B286BC5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B2A96" w:rsidR="00AB2A96" w:rsidP="00AB2A96" w:rsidRDefault="00AB2A96" w14:paraId="69A040FA" w14:textId="77777777">
            <w:pPr>
              <w:spacing w:line="300" w:lineRule="atLeast"/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AB2A96">
              <w:rPr>
                <w:rFonts w:cs="Arial"/>
                <w:b/>
                <w:bCs/>
                <w:color w:val="002060"/>
                <w:sz w:val="22"/>
                <w:szCs w:val="22"/>
              </w:rPr>
              <w:t>Decarbonisation and Resource Efficiency</w:t>
            </w:r>
          </w:p>
          <w:p w:rsidRPr="00AB2A96" w:rsidR="3B290E42" w:rsidP="00AB7D74" w:rsidRDefault="3B290E42" w14:paraId="281ED293" w14:textId="47FDCB0E">
            <w:pPr>
              <w:spacing w:before="210" w:after="210"/>
              <w:jc w:val="left"/>
              <w:rPr>
                <w:rFonts w:cs="Arial"/>
                <w:sz w:val="22"/>
                <w:szCs w:val="22"/>
              </w:rPr>
            </w:pPr>
            <w:r w:rsidRPr="00AB2A96">
              <w:rPr>
                <w:rFonts w:cs="Arial"/>
                <w:sz w:val="22"/>
                <w:szCs w:val="22"/>
              </w:rPr>
              <w:t>What small-scale or practical steps will you take to reduce environmental impact on this contract?</w:t>
            </w:r>
          </w:p>
          <w:p w:rsidRPr="00AB2A96" w:rsidR="3B290E42" w:rsidP="00AB7D74" w:rsidRDefault="3B290E42" w14:paraId="26EEC76D" w14:textId="1885F558">
            <w:pPr>
              <w:spacing w:before="210" w:after="210"/>
              <w:jc w:val="left"/>
              <w:rPr>
                <w:rFonts w:cs="Arial"/>
                <w:sz w:val="22"/>
                <w:szCs w:val="22"/>
              </w:rPr>
            </w:pPr>
            <w:r w:rsidRPr="00AB2A96">
              <w:rPr>
                <w:rFonts w:cs="Arial"/>
                <w:sz w:val="22"/>
                <w:szCs w:val="22"/>
              </w:rPr>
              <w:t>Examples</w:t>
            </w:r>
            <w:r w:rsidR="00420F17">
              <w:rPr>
                <w:rFonts w:cs="Arial"/>
                <w:sz w:val="22"/>
                <w:szCs w:val="22"/>
              </w:rPr>
              <w:t>:</w:t>
            </w:r>
          </w:p>
          <w:p w:rsidRPr="00AB2A96" w:rsidR="3B290E42" w:rsidP="00AB7D74" w:rsidRDefault="3B290E42" w14:paraId="62C9EAF5" w14:textId="3CFCB1F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AB2A96">
              <w:rPr>
                <w:rFonts w:ascii="Arial" w:hAnsi="Arial" w:cs="Arial"/>
              </w:rPr>
              <w:t>Reducing fuel use / route planning</w:t>
            </w:r>
          </w:p>
          <w:p w:rsidRPr="00AB2A96" w:rsidR="3B290E42" w:rsidP="00AB7D74" w:rsidRDefault="3B290E42" w14:paraId="1CB3CDDA" w14:textId="7A7DD7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AB2A96">
              <w:rPr>
                <w:rFonts w:ascii="Arial" w:hAnsi="Arial" w:cs="Arial"/>
              </w:rPr>
              <w:t>Minimising waste or reusing materials</w:t>
            </w:r>
          </w:p>
          <w:p w:rsidRPr="00AB2A96" w:rsidR="3B290E42" w:rsidP="00AB7D74" w:rsidRDefault="3B290E42" w14:paraId="43C5E37E" w14:textId="74096F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AB2A96">
              <w:rPr>
                <w:rFonts w:ascii="Arial" w:hAnsi="Arial" w:cs="Arial"/>
              </w:rPr>
              <w:t>Using low-energy tools or equipment</w:t>
            </w:r>
          </w:p>
          <w:p w:rsidRPr="007E7427" w:rsidR="004C2E00" w:rsidP="00EF09F1" w:rsidRDefault="004C2E00" w14:paraId="460014D7" w14:textId="77777777">
            <w:pPr>
              <w:jc w:val="left"/>
              <w:rPr>
                <w:sz w:val="22"/>
                <w:szCs w:val="22"/>
              </w:rPr>
            </w:pPr>
          </w:p>
          <w:p w:rsidRPr="007041A5" w:rsidR="007041A5" w:rsidP="007041A5" w:rsidRDefault="007041A5" w14:paraId="009A3242" w14:textId="69A76EC5">
            <w:pPr>
              <w:jc w:val="left"/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041A5" w:rsidR="007041A5" w:rsidP="00D0186D" w:rsidRDefault="007041A5" w14:paraId="3686C460" w14:textId="093BCE6B">
            <w:pPr>
              <w:textAlignment w:val="baseline"/>
              <w:rPr>
                <w:rFonts w:ascii="Segoe UI" w:hAnsi="Segoe UI" w:eastAsia="Times New Roman" w:cs="Segoe UI"/>
                <w:sz w:val="22"/>
                <w:szCs w:val="22"/>
                <w:lang w:eastAsia="en-GB"/>
              </w:rPr>
            </w:pPr>
          </w:p>
        </w:tc>
      </w:tr>
      <w:tr w:rsidRPr="007041A5" w:rsidR="00EF09F1" w:rsidTr="433A8B88" w14:paraId="1501370C" w14:textId="77777777">
        <w:trPr>
          <w:trHeight w:val="397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8810AE" w:rsidR="00EF09F1" w:rsidP="003C4E32" w:rsidRDefault="00A01609" w14:paraId="19596194" w14:textId="4CC8CEDE">
            <w:pPr>
              <w:jc w:val="center"/>
              <w:textAlignment w:val="baseline"/>
              <w:rPr>
                <w:rFonts w:eastAsia="Times New Roman" w:cs="Arial"/>
                <w:sz w:val="22"/>
                <w:szCs w:val="22"/>
                <w:lang w:eastAsia="en-GB"/>
              </w:rPr>
            </w:pPr>
            <w:r w:rsidRPr="008810AE">
              <w:rPr>
                <w:rFonts w:eastAsia="Times New Roman" w:cs="Arial"/>
                <w:b/>
                <w:bCs/>
                <w:lang w:eastAsia="en-GB"/>
              </w:rPr>
              <w:t>Employment Opportunities</w:t>
            </w:r>
          </w:p>
        </w:tc>
      </w:tr>
      <w:tr w:rsidRPr="007041A5" w:rsidR="00A01609" w:rsidTr="433A8B88" w14:paraId="238F8C42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A01609" w:rsidP="00A01609" w:rsidRDefault="00A01609" w14:paraId="771CCABE" w14:textId="025DBA61">
            <w:pPr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="00B2674E" w:rsidP="000D202D" w:rsidRDefault="00B2674E" w14:paraId="3F036583" w14:textId="08B4642B">
            <w:pPr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B2674E">
              <w:rPr>
                <w:rFonts w:cs="Arial"/>
                <w:b/>
                <w:bCs/>
                <w:color w:val="002060"/>
                <w:sz w:val="22"/>
                <w:szCs w:val="22"/>
              </w:rPr>
              <w:t xml:space="preserve">Local Employment/Skills Contribution </w:t>
            </w:r>
          </w:p>
          <w:p w:rsidRPr="00B2674E" w:rsidR="000D202D" w:rsidP="000D202D" w:rsidRDefault="000D202D" w14:paraId="6A9FE73B" w14:textId="77777777">
            <w:pPr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  <w:p w:rsidR="00B2674E" w:rsidP="00B2674E" w:rsidRDefault="00B2674E" w14:paraId="005A1B20" w14:textId="3BA297C6">
            <w:pPr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>What realistic opportunities can you provide to support local skills or employment?</w:t>
            </w:r>
          </w:p>
          <w:p w:rsidRPr="009E4FD1" w:rsidR="00AB7D74" w:rsidP="00B2674E" w:rsidRDefault="00AB7D74" w14:paraId="173D876F" w14:textId="77777777">
            <w:pPr>
              <w:rPr>
                <w:rFonts w:cs="Arial"/>
                <w:sz w:val="22"/>
                <w:szCs w:val="22"/>
              </w:rPr>
            </w:pPr>
          </w:p>
          <w:p w:rsidRPr="009E4FD1" w:rsidR="00B2674E" w:rsidP="00B2674E" w:rsidRDefault="00B2674E" w14:paraId="1BCF4782" w14:textId="0DFECA78">
            <w:pPr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>Examples:</w:t>
            </w:r>
          </w:p>
          <w:p w:rsidR="007D2489" w:rsidP="00B2674E" w:rsidRDefault="00B2674E" w14:paraId="48AFE92C" w14:textId="77777777">
            <w:pPr>
              <w:numPr>
                <w:ilvl w:val="0"/>
                <w:numId w:val="17"/>
              </w:numPr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 xml:space="preserve">Short-term work experience </w:t>
            </w:r>
          </w:p>
          <w:p w:rsidRPr="009E4FD1" w:rsidR="00B2674E" w:rsidP="007D2489" w:rsidRDefault="00B2674E" w14:paraId="79F7187F" w14:textId="4F6AA104">
            <w:pPr>
              <w:ind w:left="720"/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>(even</w:t>
            </w:r>
            <w:r w:rsidR="00EF4E57">
              <w:rPr>
                <w:rFonts w:cs="Arial"/>
                <w:sz w:val="22"/>
                <w:szCs w:val="22"/>
              </w:rPr>
              <w:t xml:space="preserve"> </w:t>
            </w:r>
            <w:r w:rsidRPr="009E4FD1">
              <w:rPr>
                <w:rFonts w:cs="Arial"/>
                <w:sz w:val="22"/>
                <w:szCs w:val="22"/>
              </w:rPr>
              <w:t>1–5 days)</w:t>
            </w:r>
          </w:p>
          <w:p w:rsidRPr="009E4FD1" w:rsidR="00B2674E" w:rsidP="00B2674E" w:rsidRDefault="00B2674E" w14:paraId="1773B94C" w14:textId="64B05B5A">
            <w:pPr>
              <w:numPr>
                <w:ilvl w:val="0"/>
                <w:numId w:val="17"/>
              </w:numPr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>Informal shadowing opportunities</w:t>
            </w:r>
          </w:p>
          <w:p w:rsidRPr="009E4FD1" w:rsidR="00B2674E" w:rsidP="00B2674E" w:rsidRDefault="00B2674E" w14:paraId="4D986782" w14:textId="16C1F78A">
            <w:pPr>
              <w:numPr>
                <w:ilvl w:val="0"/>
                <w:numId w:val="17"/>
              </w:numPr>
              <w:rPr>
                <w:rFonts w:cs="Arial"/>
                <w:sz w:val="22"/>
                <w:szCs w:val="22"/>
              </w:rPr>
            </w:pPr>
            <w:r w:rsidRPr="009E4FD1">
              <w:rPr>
                <w:rFonts w:cs="Arial"/>
                <w:sz w:val="22"/>
                <w:szCs w:val="22"/>
              </w:rPr>
              <w:t>Sharing trade skills with individuals or small groups</w:t>
            </w:r>
          </w:p>
          <w:p w:rsidRPr="007E7427" w:rsidR="001B173B" w:rsidP="00024EEF" w:rsidRDefault="001B173B" w14:paraId="0DA8BD00" w14:textId="692CDBB9">
            <w:pPr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A01609" w:rsidP="008A40F8" w:rsidRDefault="00A01609" w14:paraId="1D676B64" w14:textId="77777777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Arial"/>
                <w:sz w:val="22"/>
                <w:szCs w:val="22"/>
                <w:lang w:eastAsia="en-GB"/>
              </w:rPr>
            </w:pPr>
          </w:p>
        </w:tc>
      </w:tr>
      <w:tr w:rsidRPr="007041A5" w:rsidR="009F5F1A" w:rsidTr="433A8B88" w14:paraId="471BBEB9" w14:textId="77777777">
        <w:trPr>
          <w:trHeight w:val="397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3C4E32" w:rsidR="009F5F1A" w:rsidP="003C4E32" w:rsidRDefault="009F5F1A" w14:paraId="7EB37EFD" w14:textId="78937A54">
            <w:pPr>
              <w:jc w:val="center"/>
              <w:textAlignment w:val="baseline"/>
              <w:rPr>
                <w:rFonts w:eastAsia="Times New Roman" w:cs="Arial"/>
                <w:b/>
                <w:bCs/>
                <w:lang w:eastAsia="en-GB"/>
              </w:rPr>
            </w:pPr>
            <w:r w:rsidRPr="003C4E32">
              <w:rPr>
                <w:rFonts w:eastAsia="Times New Roman" w:cs="Arial"/>
                <w:b/>
                <w:bCs/>
                <w:lang w:eastAsia="en-GB"/>
              </w:rPr>
              <w:t>Professional Development</w:t>
            </w:r>
          </w:p>
        </w:tc>
      </w:tr>
      <w:tr w:rsidRPr="007041A5" w:rsidR="00B33336" w:rsidTr="433A8B88" w14:paraId="094AAF03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B33336" w:rsidP="00B33336" w:rsidRDefault="00B33336" w14:paraId="7EFFAE40" w14:textId="73DF339A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="003D6262" w:rsidP="003D6262" w:rsidRDefault="003D6262" w14:paraId="4B513797" w14:textId="5502657B">
            <w:pPr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3D6262">
              <w:rPr>
                <w:rFonts w:cs="Arial"/>
                <w:b/>
                <w:bCs/>
                <w:color w:val="002060"/>
                <w:sz w:val="22"/>
                <w:szCs w:val="22"/>
              </w:rPr>
              <w:t>Skills Sharing &amp; Community Support</w:t>
            </w:r>
          </w:p>
          <w:p w:rsidRPr="003D6262" w:rsidR="00246D21" w:rsidP="003D6262" w:rsidRDefault="00246D21" w14:paraId="12F965C9" w14:textId="77777777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="003D6262" w:rsidP="003D6262" w:rsidRDefault="003D6262" w14:paraId="05CE8043" w14:textId="654C5B9F">
            <w:p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What knowledge, advice or support can you offer?</w:t>
            </w:r>
          </w:p>
          <w:p w:rsidRPr="00246D21" w:rsidR="00246D21" w:rsidP="003D6262" w:rsidRDefault="00246D21" w14:paraId="73B8222F" w14:textId="77777777">
            <w:pPr>
              <w:jc w:val="left"/>
              <w:rPr>
                <w:rFonts w:cs="Arial"/>
                <w:sz w:val="22"/>
                <w:szCs w:val="22"/>
              </w:rPr>
            </w:pPr>
          </w:p>
          <w:p w:rsidRPr="00246D21" w:rsidR="003D6262" w:rsidP="003D6262" w:rsidRDefault="003D6262" w14:paraId="5E1B4D19" w14:textId="73BBDC28">
            <w:p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Examples:</w:t>
            </w:r>
          </w:p>
          <w:p w:rsidRPr="00246D21" w:rsidR="003D6262" w:rsidP="003D6262" w:rsidRDefault="003D6262" w14:paraId="5869B237" w14:textId="162B080C">
            <w:pPr>
              <w:numPr>
                <w:ilvl w:val="0"/>
                <w:numId w:val="16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Attending a school / college talk</w:t>
            </w:r>
          </w:p>
          <w:p w:rsidRPr="00246D21" w:rsidR="003D6262" w:rsidP="003D6262" w:rsidRDefault="003D6262" w14:paraId="69E6C4AA" w14:textId="497CBBFE">
            <w:pPr>
              <w:numPr>
                <w:ilvl w:val="0"/>
                <w:numId w:val="16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Providing basic trade demonstrations</w:t>
            </w:r>
          </w:p>
          <w:p w:rsidRPr="00246D21" w:rsidR="003D6262" w:rsidP="003D6262" w:rsidRDefault="003D6262" w14:paraId="5513A20C" w14:textId="244556D2">
            <w:pPr>
              <w:numPr>
                <w:ilvl w:val="0"/>
                <w:numId w:val="16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Giving careers advice</w:t>
            </w:r>
          </w:p>
          <w:p w:rsidR="00B33336" w:rsidP="00B33336" w:rsidRDefault="00B33336" w14:paraId="1B6E51A6" w14:textId="6738FEC0">
            <w:pPr>
              <w:rPr>
                <w:rFonts w:cs="Arial"/>
                <w:b/>
                <w:bCs/>
                <w:color w:val="002060"/>
                <w:sz w:val="22"/>
                <w:szCs w:val="22"/>
                <w:highlight w:val="magenta"/>
              </w:rPr>
            </w:pPr>
          </w:p>
          <w:p w:rsidRPr="007E7427" w:rsidR="00D649A5" w:rsidP="00B33336" w:rsidRDefault="00D649A5" w14:paraId="2F076EBC" w14:textId="77777777">
            <w:pPr>
              <w:rPr>
                <w:rFonts w:cs="Arial"/>
                <w:b/>
                <w:bCs/>
                <w:color w:val="002060"/>
                <w:sz w:val="22"/>
                <w:szCs w:val="22"/>
                <w:highlight w:val="magenta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B33336" w:rsidP="00C42F0D" w:rsidRDefault="00B33336" w14:paraId="4B2FF159" w14:textId="011EC3F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eastAsia="Times New Roman" w:cs="Arial"/>
                <w:sz w:val="22"/>
                <w:szCs w:val="22"/>
                <w:lang w:eastAsia="en-GB"/>
              </w:rPr>
            </w:pPr>
          </w:p>
        </w:tc>
      </w:tr>
      <w:tr w:rsidRPr="007041A5" w:rsidR="003F1139" w:rsidTr="433A8B88" w14:paraId="12089951" w14:textId="77777777">
        <w:trPr>
          <w:trHeight w:val="397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3C4E32" w:rsidR="003F1139" w:rsidP="003C4E32" w:rsidRDefault="003F1139" w14:paraId="50E23B45" w14:textId="314179D1">
            <w:pPr>
              <w:jc w:val="center"/>
              <w:textAlignment w:val="baseline"/>
              <w:rPr>
                <w:rFonts w:eastAsia="Times New Roman" w:cs="Arial"/>
                <w:b/>
                <w:bCs/>
                <w:lang w:eastAsia="en-GB"/>
              </w:rPr>
            </w:pPr>
            <w:r w:rsidRPr="003C4E32">
              <w:rPr>
                <w:rFonts w:eastAsia="Times New Roman" w:cs="Arial"/>
                <w:b/>
                <w:bCs/>
                <w:lang w:eastAsia="en-GB"/>
              </w:rPr>
              <w:t>Community Projects &amp; Events</w:t>
            </w:r>
          </w:p>
        </w:tc>
      </w:tr>
      <w:tr w:rsidRPr="007041A5" w:rsidR="003F1139" w:rsidTr="433A8B88" w14:paraId="7742095C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1D6B77" w:rsidP="001D6B77" w:rsidRDefault="001D6B77" w14:paraId="171716C3" w14:textId="003C64DD">
            <w:pPr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1D6B77">
              <w:rPr>
                <w:rFonts w:cs="Arial"/>
                <w:b/>
                <w:bCs/>
                <w:color w:val="002060"/>
                <w:sz w:val="22"/>
                <w:szCs w:val="22"/>
              </w:rPr>
              <w:t>Community Support Activities</w:t>
            </w:r>
          </w:p>
          <w:p w:rsidRPr="001D6B77" w:rsidR="00E80756" w:rsidP="001D6B77" w:rsidRDefault="00E80756" w14:paraId="1775BA9B" w14:textId="77777777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="001D6B77" w:rsidP="001D6B77" w:rsidRDefault="001D6B77" w14:paraId="6BD0F567" w14:textId="1AB33C5C">
            <w:p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What practical support can you offer your local community?</w:t>
            </w:r>
          </w:p>
          <w:p w:rsidRPr="00246D21" w:rsidR="00246D21" w:rsidP="001D6B77" w:rsidRDefault="00246D21" w14:paraId="686438F2" w14:textId="77777777">
            <w:pPr>
              <w:jc w:val="left"/>
              <w:rPr>
                <w:rFonts w:cs="Arial"/>
                <w:sz w:val="22"/>
                <w:szCs w:val="22"/>
              </w:rPr>
            </w:pPr>
          </w:p>
          <w:p w:rsidRPr="00246D21" w:rsidR="001D6B77" w:rsidP="001D6B77" w:rsidRDefault="00246D21" w14:paraId="4A6363F5" w14:textId="7730A53E">
            <w:p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Examples</w:t>
            </w:r>
            <w:r w:rsidRPr="00246D21" w:rsidR="001D6B77">
              <w:rPr>
                <w:rFonts w:cs="Arial"/>
                <w:sz w:val="22"/>
                <w:szCs w:val="22"/>
              </w:rPr>
              <w:t>:</w:t>
            </w:r>
          </w:p>
          <w:p w:rsidRPr="00246D21" w:rsidR="001D6B77" w:rsidP="001D6B77" w:rsidRDefault="001D6B77" w14:paraId="61FE8B70" w14:textId="3058ED27">
            <w:pPr>
              <w:numPr>
                <w:ilvl w:val="0"/>
                <w:numId w:val="18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Small repairs for community facilities</w:t>
            </w:r>
          </w:p>
          <w:p w:rsidRPr="00246D21" w:rsidR="001D6B77" w:rsidP="001D6B77" w:rsidRDefault="001D6B77" w14:paraId="7D3834EE" w14:textId="17978D05">
            <w:pPr>
              <w:numPr>
                <w:ilvl w:val="0"/>
                <w:numId w:val="18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Donations of surplus materials</w:t>
            </w:r>
          </w:p>
          <w:p w:rsidRPr="00246D21" w:rsidR="001D6B77" w:rsidP="001D6B77" w:rsidRDefault="001D6B77" w14:paraId="70538837" w14:textId="2AC3166B">
            <w:pPr>
              <w:numPr>
                <w:ilvl w:val="0"/>
                <w:numId w:val="18"/>
              </w:numPr>
              <w:jc w:val="left"/>
              <w:rPr>
                <w:rFonts w:cs="Arial"/>
                <w:sz w:val="22"/>
                <w:szCs w:val="22"/>
              </w:rPr>
            </w:pPr>
            <w:r w:rsidRPr="00246D21">
              <w:rPr>
                <w:rFonts w:cs="Arial"/>
                <w:sz w:val="22"/>
                <w:szCs w:val="22"/>
              </w:rPr>
              <w:t>Volunteering time (even a few hours)</w:t>
            </w:r>
          </w:p>
          <w:p w:rsidRPr="007E7427" w:rsidR="003F1139" w:rsidP="003F1139" w:rsidRDefault="003F1139" w14:paraId="6EEE6455" w14:textId="77777777">
            <w:pPr>
              <w:rPr>
                <w:rFonts w:cs="Arial"/>
                <w:b/>
                <w:bCs/>
                <w:color w:val="002060"/>
                <w:sz w:val="22"/>
                <w:szCs w:val="22"/>
                <w:highlight w:val="magenta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3F1139" w:rsidP="003F1139" w:rsidRDefault="003F1139" w14:paraId="4A8BFBA7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eastAsia="Times New Roman" w:cs="Arial"/>
                <w:sz w:val="22"/>
                <w:szCs w:val="22"/>
                <w:lang w:eastAsia="en-GB"/>
              </w:rPr>
            </w:pPr>
          </w:p>
        </w:tc>
      </w:tr>
      <w:tr w:rsidRPr="007041A5" w:rsidR="006C127F" w:rsidTr="433A8B88" w14:paraId="568BAA08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77A87" w:rsidP="00877A87" w:rsidRDefault="00877A87" w14:paraId="3236ACA3" w14:textId="155D8675">
            <w:pPr>
              <w:jc w:val="left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877A87">
              <w:rPr>
                <w:rFonts w:cs="Arial"/>
                <w:b/>
                <w:bCs/>
                <w:color w:val="002060"/>
                <w:sz w:val="22"/>
                <w:szCs w:val="22"/>
              </w:rPr>
              <w:t>Community Engagement</w:t>
            </w:r>
          </w:p>
          <w:p w:rsidRPr="00877A87" w:rsidR="00E80756" w:rsidP="00877A87" w:rsidRDefault="00E80756" w14:paraId="66E8020B" w14:textId="77777777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="00877A87" w:rsidP="00877A87" w:rsidRDefault="00877A87" w14:paraId="7689B75D" w14:textId="5909D8AA">
            <w:pPr>
              <w:jc w:val="left"/>
              <w:rPr>
                <w:rFonts w:cs="Arial"/>
                <w:sz w:val="22"/>
                <w:szCs w:val="22"/>
              </w:rPr>
            </w:pPr>
            <w:r w:rsidRPr="000952FF">
              <w:rPr>
                <w:rFonts w:cs="Arial"/>
                <w:sz w:val="22"/>
                <w:szCs w:val="22"/>
              </w:rPr>
              <w:t>How will you engage with or support local groups, schools, or events?</w:t>
            </w:r>
          </w:p>
          <w:p w:rsidRPr="000952FF" w:rsidR="00E80756" w:rsidP="00877A87" w:rsidRDefault="00E80756" w14:paraId="3727BB58" w14:textId="77777777">
            <w:pPr>
              <w:jc w:val="left"/>
              <w:rPr>
                <w:rFonts w:cs="Arial"/>
                <w:sz w:val="22"/>
                <w:szCs w:val="22"/>
              </w:rPr>
            </w:pPr>
          </w:p>
          <w:p w:rsidRPr="000952FF" w:rsidR="00877A87" w:rsidP="00877A87" w:rsidRDefault="00877A87" w14:paraId="1C4C55EF" w14:textId="1B947C70">
            <w:pPr>
              <w:jc w:val="left"/>
              <w:rPr>
                <w:rFonts w:cs="Arial"/>
                <w:sz w:val="22"/>
                <w:szCs w:val="22"/>
              </w:rPr>
            </w:pPr>
            <w:r w:rsidRPr="000952FF">
              <w:rPr>
                <w:rFonts w:cs="Arial"/>
                <w:sz w:val="22"/>
                <w:szCs w:val="22"/>
              </w:rPr>
              <w:t>Examples:</w:t>
            </w:r>
          </w:p>
          <w:p w:rsidRPr="000952FF" w:rsidR="00877A87" w:rsidP="00877A87" w:rsidRDefault="00877A87" w14:paraId="37898213" w14:textId="42D3862A">
            <w:pPr>
              <w:numPr>
                <w:ilvl w:val="0"/>
                <w:numId w:val="19"/>
              </w:numPr>
              <w:jc w:val="left"/>
              <w:rPr>
                <w:rFonts w:cs="Arial"/>
                <w:sz w:val="22"/>
                <w:szCs w:val="22"/>
              </w:rPr>
            </w:pPr>
            <w:r w:rsidRPr="000952FF">
              <w:rPr>
                <w:rFonts w:cs="Arial"/>
                <w:sz w:val="22"/>
                <w:szCs w:val="22"/>
              </w:rPr>
              <w:t>Attending one local event</w:t>
            </w:r>
          </w:p>
          <w:p w:rsidRPr="000952FF" w:rsidR="00877A87" w:rsidP="00877A87" w:rsidRDefault="00877A87" w14:paraId="314FDAFC" w14:textId="2C48B0DD">
            <w:pPr>
              <w:numPr>
                <w:ilvl w:val="0"/>
                <w:numId w:val="19"/>
              </w:numPr>
              <w:jc w:val="left"/>
              <w:rPr>
                <w:rFonts w:cs="Arial"/>
                <w:sz w:val="22"/>
                <w:szCs w:val="22"/>
              </w:rPr>
            </w:pPr>
            <w:r w:rsidRPr="000952FF">
              <w:rPr>
                <w:rFonts w:cs="Arial"/>
                <w:sz w:val="22"/>
                <w:szCs w:val="22"/>
              </w:rPr>
              <w:t>Small sponsorship (optional)</w:t>
            </w:r>
          </w:p>
          <w:p w:rsidRPr="000952FF" w:rsidR="00877A87" w:rsidP="00877A87" w:rsidRDefault="00877A87" w14:paraId="5F90C558" w14:textId="24570DF0">
            <w:pPr>
              <w:numPr>
                <w:ilvl w:val="0"/>
                <w:numId w:val="19"/>
              </w:numPr>
              <w:jc w:val="left"/>
              <w:rPr>
                <w:rFonts w:cs="Arial"/>
                <w:sz w:val="22"/>
                <w:szCs w:val="22"/>
              </w:rPr>
            </w:pPr>
            <w:r w:rsidRPr="000952FF">
              <w:rPr>
                <w:rFonts w:cs="Arial"/>
                <w:sz w:val="22"/>
                <w:szCs w:val="22"/>
              </w:rPr>
              <w:t>Promoting opportunities</w:t>
            </w:r>
          </w:p>
          <w:p w:rsidRPr="007E7427" w:rsidR="006C127F" w:rsidP="006C127F" w:rsidRDefault="006C127F" w14:paraId="4F8A80BF" w14:textId="77777777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6C127F" w:rsidP="006C127F" w:rsidRDefault="006C127F" w14:paraId="0F7A012C" w14:textId="7777777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left"/>
              <w:rPr>
                <w:rFonts w:cs="Arial"/>
                <w:bCs/>
                <w:color w:val="002060"/>
                <w:sz w:val="22"/>
                <w:szCs w:val="22"/>
              </w:rPr>
            </w:pPr>
          </w:p>
        </w:tc>
      </w:tr>
      <w:tr w:rsidRPr="007041A5" w:rsidR="003241DC" w:rsidTr="433A8B88" w14:paraId="0C08161B" w14:textId="77777777">
        <w:trPr>
          <w:trHeight w:val="397"/>
        </w:trPr>
        <w:tc>
          <w:tcPr>
            <w:tcW w:w="9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 w:themeFill="accent1" w:themeFillTint="33"/>
            <w:vAlign w:val="center"/>
          </w:tcPr>
          <w:p w:rsidRPr="003C4E32" w:rsidR="003241DC" w:rsidP="003241DC" w:rsidRDefault="003241DC" w14:paraId="4440FBC9" w14:textId="48486235">
            <w:pPr>
              <w:jc w:val="center"/>
              <w:textAlignment w:val="baseline"/>
              <w:rPr>
                <w:rFonts w:eastAsia="Times New Roman" w:cs="Arial"/>
                <w:b/>
                <w:bCs/>
                <w:lang w:eastAsia="en-GB"/>
              </w:rPr>
            </w:pPr>
            <w:r w:rsidRPr="003C4E32">
              <w:rPr>
                <w:rFonts w:eastAsia="Times New Roman" w:cs="Arial"/>
                <w:b/>
                <w:bCs/>
                <w:lang w:eastAsia="en-GB"/>
              </w:rPr>
              <w:t>Other Ideas</w:t>
            </w:r>
          </w:p>
        </w:tc>
      </w:tr>
      <w:tr w:rsidRPr="007041A5" w:rsidR="003241DC" w:rsidTr="433A8B88" w14:paraId="0E27A2D8" w14:textId="77777777">
        <w:trPr>
          <w:trHeight w:val="300"/>
        </w:trPr>
        <w:tc>
          <w:tcPr>
            <w:tcW w:w="4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3241DC" w:rsidP="003241DC" w:rsidRDefault="003241DC" w14:paraId="443005B2" w14:textId="77777777">
            <w:pPr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Pr="007E7427" w:rsidR="003241DC" w:rsidP="003241DC" w:rsidRDefault="003241DC" w14:paraId="01575842" w14:textId="77777777">
            <w:pPr>
              <w:rPr>
                <w:rFonts w:cs="Arial"/>
                <w:b/>
                <w:color w:val="002060"/>
                <w:sz w:val="22"/>
                <w:szCs w:val="22"/>
              </w:rPr>
            </w:pPr>
            <w:r w:rsidRPr="007E7427">
              <w:rPr>
                <w:rFonts w:cs="Arial"/>
                <w:b/>
                <w:color w:val="002060"/>
                <w:sz w:val="22"/>
                <w:szCs w:val="22"/>
              </w:rPr>
              <w:t>Other Ideas</w:t>
            </w:r>
          </w:p>
          <w:p w:rsidRPr="007E7427" w:rsidR="003241DC" w:rsidP="003241DC" w:rsidRDefault="003241DC" w14:paraId="0EE1803F" w14:textId="77777777">
            <w:pPr>
              <w:jc w:val="left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:rsidRPr="007E7427" w:rsidR="003241DC" w:rsidP="003241DC" w:rsidRDefault="003241DC" w14:paraId="21F9248D" w14:textId="1733392E">
            <w:pPr>
              <w:jc w:val="left"/>
              <w:rPr>
                <w:rFonts w:cs="Arial"/>
                <w:sz w:val="22"/>
                <w:szCs w:val="22"/>
              </w:rPr>
            </w:pPr>
            <w:r w:rsidRPr="007E7427">
              <w:rPr>
                <w:rFonts w:cs="Arial"/>
                <w:sz w:val="22"/>
                <w:szCs w:val="22"/>
              </w:rPr>
              <w:t xml:space="preserve">Detail any other community benefit initiatives you would be able to offer benefiting the local community or the environment. </w:t>
            </w:r>
          </w:p>
          <w:p w:rsidRPr="007E7427" w:rsidR="003241DC" w:rsidP="003241DC" w:rsidRDefault="003241DC" w14:paraId="2D44B33F" w14:textId="7C01A110">
            <w:pPr>
              <w:rPr>
                <w:rFonts w:cs="Arial"/>
                <w:b/>
                <w:bCs/>
                <w:color w:val="002060"/>
                <w:sz w:val="22"/>
                <w:szCs w:val="22"/>
                <w:highlight w:val="magenta"/>
              </w:rPr>
            </w:pPr>
          </w:p>
        </w:tc>
        <w:tc>
          <w:tcPr>
            <w:tcW w:w="4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E7427" w:rsidR="003241DC" w:rsidP="003241DC" w:rsidRDefault="003241DC" w14:paraId="3F9D3C85" w14:textId="77777777">
            <w:pPr>
              <w:textAlignment w:val="baseline"/>
              <w:rPr>
                <w:rFonts w:eastAsia="Times New Roman" w:cs="Arial"/>
                <w:sz w:val="22"/>
                <w:szCs w:val="22"/>
                <w:lang w:eastAsia="en-GB"/>
              </w:rPr>
            </w:pPr>
          </w:p>
        </w:tc>
      </w:tr>
    </w:tbl>
    <w:p w:rsidRPr="008E56EE" w:rsidR="008E56EE" w:rsidP="128E5832" w:rsidRDefault="008E56EE" w14:paraId="2C385DBA" w14:textId="62DBD616">
      <w:pPr>
        <w:rPr>
          <w:rFonts w:cs="Arial"/>
          <w:sz w:val="28"/>
          <w:szCs w:val="28"/>
          <w:u w:val="single"/>
        </w:rPr>
      </w:pPr>
    </w:p>
    <w:sectPr w:rsidRPr="008E56EE" w:rsidR="008E56EE" w:rsidSect="000E017E">
      <w:footerReference w:type="default" r:id="rId14"/>
      <w:footerReference w:type="first" r:id="rId15"/>
      <w:pgSz w:w="11906" w:h="16838" w:orient="portrait"/>
      <w:pgMar w:top="168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393" w:rsidP="00084610" w:rsidRDefault="00823393" w14:paraId="0C0B9BE1" w14:textId="77777777">
      <w:r>
        <w:separator/>
      </w:r>
    </w:p>
  </w:endnote>
  <w:endnote w:type="continuationSeparator" w:id="0">
    <w:p w:rsidR="00823393" w:rsidP="00084610" w:rsidRDefault="00823393" w14:paraId="0B317837" w14:textId="77777777">
      <w:r>
        <w:continuationSeparator/>
      </w:r>
    </w:p>
  </w:endnote>
  <w:endnote w:type="continuationNotice" w:id="1">
    <w:p w:rsidR="00823393" w:rsidRDefault="00823393" w14:paraId="65C6B57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5CDB77" w:rsidTr="7A5CDB77" w14:paraId="2F4A8221" w14:textId="77777777">
      <w:trPr>
        <w:trHeight w:val="300"/>
      </w:trPr>
      <w:tc>
        <w:tcPr>
          <w:tcW w:w="3005" w:type="dxa"/>
        </w:tcPr>
        <w:p w:rsidR="7A5CDB77" w:rsidP="7A5CDB77" w:rsidRDefault="7A5CDB77" w14:paraId="1EC01F28" w14:textId="68D87EB2">
          <w:pPr>
            <w:pStyle w:val="Header"/>
            <w:ind w:left="-115"/>
          </w:pPr>
        </w:p>
      </w:tc>
      <w:tc>
        <w:tcPr>
          <w:tcW w:w="3005" w:type="dxa"/>
        </w:tcPr>
        <w:p w:rsidR="7A5CDB77" w:rsidP="7A5CDB77" w:rsidRDefault="7A5CDB77" w14:paraId="09FFC9E4" w14:textId="759922D9">
          <w:pPr>
            <w:pStyle w:val="Header"/>
            <w:jc w:val="center"/>
          </w:pPr>
        </w:p>
      </w:tc>
      <w:tc>
        <w:tcPr>
          <w:tcW w:w="3005" w:type="dxa"/>
        </w:tcPr>
        <w:p w:rsidR="7A5CDB77" w:rsidP="7A5CDB77" w:rsidRDefault="7A5CDB77" w14:paraId="0DECE29B" w14:textId="7D733B8B">
          <w:pPr>
            <w:pStyle w:val="Header"/>
            <w:ind w:right="-115"/>
            <w:jc w:val="right"/>
          </w:pPr>
        </w:p>
      </w:tc>
    </w:tr>
  </w:tbl>
  <w:p w:rsidR="7A5CDB77" w:rsidP="7A5CDB77" w:rsidRDefault="7A5CDB77" w14:paraId="179CF13D" w14:textId="7FF94C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A5CDB77" w:rsidP="00E310CE" w:rsidRDefault="00C70690" w14:paraId="4B783CE7" w14:textId="43B15959">
    <w:pPr>
      <w:pStyle w:val="Footer"/>
    </w:pPr>
    <w:r>
      <w:t>V</w:t>
    </w:r>
    <w:r w:rsidR="00CA1A08">
      <w:t>.3.1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512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7A5CDB77" w:rsidP="000E0663" w:rsidRDefault="000E0663" w14:paraId="661A5781" w14:textId="19B622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E0663" w:rsidR="7A5CDB77" w:rsidP="009C4D10" w:rsidRDefault="009C4D10" w14:paraId="2B497B5B" w14:textId="027DB181">
    <w:pPr>
      <w:pStyle w:val="Footer"/>
      <w:jc w:val="right"/>
      <w:rPr>
        <w:caps/>
        <w:noProof/>
      </w:rPr>
    </w:pPr>
    <w:r w:rsidRPr="000E0663">
      <w:rPr>
        <w:caps/>
      </w:rPr>
      <w:fldChar w:fldCharType="begin"/>
    </w:r>
    <w:r w:rsidRPr="000E0663">
      <w:rPr>
        <w:caps/>
      </w:rPr>
      <w:instrText xml:space="preserve"> PAGE   \* MERGEFORMAT </w:instrText>
    </w:r>
    <w:r w:rsidRPr="000E0663">
      <w:rPr>
        <w:caps/>
      </w:rPr>
      <w:fldChar w:fldCharType="separate"/>
    </w:r>
    <w:r w:rsidRPr="000E0663">
      <w:rPr>
        <w:caps/>
        <w:noProof/>
      </w:rPr>
      <w:t>2</w:t>
    </w:r>
    <w:r w:rsidRPr="000E0663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393" w:rsidP="00084610" w:rsidRDefault="00823393" w14:paraId="41F9CDB4" w14:textId="77777777">
      <w:r>
        <w:separator/>
      </w:r>
    </w:p>
  </w:footnote>
  <w:footnote w:type="continuationSeparator" w:id="0">
    <w:p w:rsidR="00823393" w:rsidP="00084610" w:rsidRDefault="00823393" w14:paraId="0D9C8DA5" w14:textId="77777777">
      <w:r>
        <w:continuationSeparator/>
      </w:r>
    </w:p>
  </w:footnote>
  <w:footnote w:type="continuationNotice" w:id="1">
    <w:p w:rsidR="00823393" w:rsidRDefault="00823393" w14:paraId="7D5A235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56F16" w:rsidRDefault="003A6801" w14:paraId="60670B25" w14:textId="77777777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CA477BB" wp14:editId="62E384FB">
          <wp:simplePos x="0" y="0"/>
          <wp:positionH relativeFrom="column">
            <wp:posOffset>-66040</wp:posOffset>
          </wp:positionH>
          <wp:positionV relativeFrom="paragraph">
            <wp:posOffset>-68580</wp:posOffset>
          </wp:positionV>
          <wp:extent cx="1905000" cy="677915"/>
          <wp:effectExtent l="0" t="0" r="0" b="8255"/>
          <wp:wrapNone/>
          <wp:docPr id="198" name="Picture 19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77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DE5">
      <w:rPr>
        <w:noProof/>
      </w:rPr>
      <w:drawing>
        <wp:anchor distT="0" distB="0" distL="114300" distR="114300" simplePos="0" relativeHeight="251658240" behindDoc="0" locked="0" layoutInCell="1" allowOverlap="1" wp14:anchorId="286DF9E5" wp14:editId="1E187E17">
          <wp:simplePos x="0" y="0"/>
          <wp:positionH relativeFrom="page">
            <wp:posOffset>-320471</wp:posOffset>
          </wp:positionH>
          <wp:positionV relativeFrom="paragraph">
            <wp:posOffset>-726803</wp:posOffset>
          </wp:positionV>
          <wp:extent cx="7920265" cy="1585745"/>
          <wp:effectExtent l="0" t="0" r="5080" b="0"/>
          <wp:wrapNone/>
          <wp:docPr id="199" name="Picture 19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265" cy="158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C198B" w:rsidRDefault="00E26AF9" w14:paraId="4B0994FC" w14:textId="0283672D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59267" behindDoc="1" locked="0" layoutInCell="1" allowOverlap="1" wp14:anchorId="771BE178" wp14:editId="17F5C119">
          <wp:simplePos x="0" y="0"/>
          <wp:positionH relativeFrom="column">
            <wp:posOffset>2415540</wp:posOffset>
          </wp:positionH>
          <wp:positionV relativeFrom="paragraph">
            <wp:posOffset>-15240</wp:posOffset>
          </wp:positionV>
          <wp:extent cx="480695" cy="769620"/>
          <wp:effectExtent l="0" t="0" r="0" b="0"/>
          <wp:wrapTight wrapText="bothSides">
            <wp:wrapPolygon edited="0">
              <wp:start x="0" y="0"/>
              <wp:lineTo x="0" y="20851"/>
              <wp:lineTo x="20544" y="20851"/>
              <wp:lineTo x="20544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7E24133" wp14:editId="71DE378D">
          <wp:simplePos x="0" y="0"/>
          <wp:positionH relativeFrom="column">
            <wp:posOffset>27305</wp:posOffset>
          </wp:positionH>
          <wp:positionV relativeFrom="paragraph">
            <wp:posOffset>-127635</wp:posOffset>
          </wp:positionV>
          <wp:extent cx="1905000" cy="677545"/>
          <wp:effectExtent l="0" t="0" r="0" b="8255"/>
          <wp:wrapNone/>
          <wp:docPr id="2052329328" name="Picture 205232932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39978D6D" wp14:editId="07219948">
          <wp:simplePos x="0" y="0"/>
          <wp:positionH relativeFrom="page">
            <wp:align>left</wp:align>
          </wp:positionH>
          <wp:positionV relativeFrom="paragraph">
            <wp:posOffset>-553085</wp:posOffset>
          </wp:positionV>
          <wp:extent cx="7919720" cy="861060"/>
          <wp:effectExtent l="0" t="0" r="5080" b="0"/>
          <wp:wrapNone/>
          <wp:docPr id="587146866" name="Picture 58714686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97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261"/>
    <w:multiLevelType w:val="hybridMultilevel"/>
    <w:tmpl w:val="E3F4C8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8C45D2"/>
    <w:multiLevelType w:val="multilevel"/>
    <w:tmpl w:val="9A1E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03B5878"/>
    <w:multiLevelType w:val="hybridMultilevel"/>
    <w:tmpl w:val="140093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8126C6"/>
    <w:multiLevelType w:val="hybridMultilevel"/>
    <w:tmpl w:val="A4D8A5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A762E8"/>
    <w:multiLevelType w:val="hybridMultilevel"/>
    <w:tmpl w:val="5F105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07479A"/>
    <w:multiLevelType w:val="multilevel"/>
    <w:tmpl w:val="C1E62C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4" w:hanging="564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217BDD"/>
    <w:multiLevelType w:val="multilevel"/>
    <w:tmpl w:val="37F2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CC77E03"/>
    <w:multiLevelType w:val="multilevel"/>
    <w:tmpl w:val="058C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1177603"/>
    <w:multiLevelType w:val="multilevel"/>
    <w:tmpl w:val="6844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1455C44"/>
    <w:multiLevelType w:val="hybridMultilevel"/>
    <w:tmpl w:val="09C2D54E"/>
    <w:lvl w:ilvl="0" w:tplc="909885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9067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AE56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C623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B44A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DADF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EAEF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60D7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AA77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6B53DE"/>
    <w:multiLevelType w:val="hybridMultilevel"/>
    <w:tmpl w:val="1158D9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947BF0"/>
    <w:multiLevelType w:val="hybridMultilevel"/>
    <w:tmpl w:val="93047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E1718F"/>
    <w:multiLevelType w:val="hybridMultilevel"/>
    <w:tmpl w:val="746232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540CB7"/>
    <w:multiLevelType w:val="hybridMultilevel"/>
    <w:tmpl w:val="8264DE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2CA37F4"/>
    <w:multiLevelType w:val="multilevel"/>
    <w:tmpl w:val="CECCF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46C4391"/>
    <w:multiLevelType w:val="multilevel"/>
    <w:tmpl w:val="96DC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59973BD"/>
    <w:multiLevelType w:val="hybridMultilevel"/>
    <w:tmpl w:val="BBDA3F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15A4B25"/>
    <w:multiLevelType w:val="hybridMultilevel"/>
    <w:tmpl w:val="3110A530"/>
    <w:lvl w:ilvl="0" w:tplc="8BA4AB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6C69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504C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3EE9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302B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52AC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88AA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BE25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B24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9EA762E"/>
    <w:multiLevelType w:val="hybridMultilevel"/>
    <w:tmpl w:val="8E70F002"/>
    <w:lvl w:ilvl="0" w:tplc="10E692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3A09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9A52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108E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9871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9A1C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5EF2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64DC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9ADA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7080129">
    <w:abstractNumId w:val="17"/>
  </w:num>
  <w:num w:numId="2" w16cid:durableId="2009601555">
    <w:abstractNumId w:val="9"/>
  </w:num>
  <w:num w:numId="3" w16cid:durableId="791557488">
    <w:abstractNumId w:val="18"/>
  </w:num>
  <w:num w:numId="4" w16cid:durableId="1557818882">
    <w:abstractNumId w:val="14"/>
  </w:num>
  <w:num w:numId="5" w16cid:durableId="1354041518">
    <w:abstractNumId w:val="5"/>
  </w:num>
  <w:num w:numId="6" w16cid:durableId="1074814542">
    <w:abstractNumId w:val="4"/>
  </w:num>
  <w:num w:numId="7" w16cid:durableId="323779097">
    <w:abstractNumId w:val="12"/>
  </w:num>
  <w:num w:numId="8" w16cid:durableId="1008411697">
    <w:abstractNumId w:val="0"/>
  </w:num>
  <w:num w:numId="9" w16cid:durableId="992293276">
    <w:abstractNumId w:val="16"/>
  </w:num>
  <w:num w:numId="10" w16cid:durableId="1527131444">
    <w:abstractNumId w:val="3"/>
  </w:num>
  <w:num w:numId="11" w16cid:durableId="945036715">
    <w:abstractNumId w:val="11"/>
  </w:num>
  <w:num w:numId="12" w16cid:durableId="1511337015">
    <w:abstractNumId w:val="13"/>
  </w:num>
  <w:num w:numId="13" w16cid:durableId="721709414">
    <w:abstractNumId w:val="10"/>
  </w:num>
  <w:num w:numId="14" w16cid:durableId="103770215">
    <w:abstractNumId w:val="2"/>
  </w:num>
  <w:num w:numId="15" w16cid:durableId="146558474">
    <w:abstractNumId w:val="15"/>
  </w:num>
  <w:num w:numId="16" w16cid:durableId="1434399564">
    <w:abstractNumId w:val="8"/>
  </w:num>
  <w:num w:numId="17" w16cid:durableId="1785227233">
    <w:abstractNumId w:val="6"/>
  </w:num>
  <w:num w:numId="18" w16cid:durableId="1581063102">
    <w:abstractNumId w:val="1"/>
  </w:num>
  <w:num w:numId="19" w16cid:durableId="1265729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8B"/>
    <w:rsid w:val="00015D4C"/>
    <w:rsid w:val="00024EEF"/>
    <w:rsid w:val="00031EB1"/>
    <w:rsid w:val="00042120"/>
    <w:rsid w:val="000835DA"/>
    <w:rsid w:val="00084610"/>
    <w:rsid w:val="000952FF"/>
    <w:rsid w:val="000B1F2C"/>
    <w:rsid w:val="000C59B8"/>
    <w:rsid w:val="000D202D"/>
    <w:rsid w:val="000E017E"/>
    <w:rsid w:val="000E0663"/>
    <w:rsid w:val="000E21E5"/>
    <w:rsid w:val="0012377E"/>
    <w:rsid w:val="00124237"/>
    <w:rsid w:val="00126D24"/>
    <w:rsid w:val="0014458F"/>
    <w:rsid w:val="00162427"/>
    <w:rsid w:val="00176512"/>
    <w:rsid w:val="00190019"/>
    <w:rsid w:val="0019785A"/>
    <w:rsid w:val="00197B22"/>
    <w:rsid w:val="001A79B3"/>
    <w:rsid w:val="001B0707"/>
    <w:rsid w:val="001B173B"/>
    <w:rsid w:val="001D155C"/>
    <w:rsid w:val="001D6B77"/>
    <w:rsid w:val="001E14E2"/>
    <w:rsid w:val="001F4B10"/>
    <w:rsid w:val="00204DCB"/>
    <w:rsid w:val="002174A6"/>
    <w:rsid w:val="00246D21"/>
    <w:rsid w:val="00255E0F"/>
    <w:rsid w:val="002734E1"/>
    <w:rsid w:val="00284A8B"/>
    <w:rsid w:val="002935C6"/>
    <w:rsid w:val="002D1AA8"/>
    <w:rsid w:val="002E0B4F"/>
    <w:rsid w:val="002E78FF"/>
    <w:rsid w:val="003241DC"/>
    <w:rsid w:val="00345362"/>
    <w:rsid w:val="0034619A"/>
    <w:rsid w:val="00346F65"/>
    <w:rsid w:val="00350AAD"/>
    <w:rsid w:val="003A130E"/>
    <w:rsid w:val="003A6801"/>
    <w:rsid w:val="003A72F0"/>
    <w:rsid w:val="003C3DCD"/>
    <w:rsid w:val="003C4E32"/>
    <w:rsid w:val="003D015C"/>
    <w:rsid w:val="003D6262"/>
    <w:rsid w:val="003E3B76"/>
    <w:rsid w:val="003F1139"/>
    <w:rsid w:val="00400324"/>
    <w:rsid w:val="00401E15"/>
    <w:rsid w:val="0041212B"/>
    <w:rsid w:val="00414758"/>
    <w:rsid w:val="00415DA0"/>
    <w:rsid w:val="004201DF"/>
    <w:rsid w:val="00420F17"/>
    <w:rsid w:val="00425D4B"/>
    <w:rsid w:val="00435BEF"/>
    <w:rsid w:val="00446450"/>
    <w:rsid w:val="00455504"/>
    <w:rsid w:val="004574F7"/>
    <w:rsid w:val="00467FA1"/>
    <w:rsid w:val="00467FA5"/>
    <w:rsid w:val="00472EE3"/>
    <w:rsid w:val="004827BB"/>
    <w:rsid w:val="00496D12"/>
    <w:rsid w:val="004A5D0D"/>
    <w:rsid w:val="004C2E00"/>
    <w:rsid w:val="004E647C"/>
    <w:rsid w:val="004F160D"/>
    <w:rsid w:val="005001DC"/>
    <w:rsid w:val="0050318D"/>
    <w:rsid w:val="00503756"/>
    <w:rsid w:val="00504DA5"/>
    <w:rsid w:val="00506ED0"/>
    <w:rsid w:val="0051601C"/>
    <w:rsid w:val="00527196"/>
    <w:rsid w:val="00527F66"/>
    <w:rsid w:val="005315E2"/>
    <w:rsid w:val="0056382F"/>
    <w:rsid w:val="005712C6"/>
    <w:rsid w:val="00590EE7"/>
    <w:rsid w:val="005A09C4"/>
    <w:rsid w:val="005A2616"/>
    <w:rsid w:val="005A4CEA"/>
    <w:rsid w:val="005B132D"/>
    <w:rsid w:val="005B62D5"/>
    <w:rsid w:val="005C4B13"/>
    <w:rsid w:val="005C562B"/>
    <w:rsid w:val="005D2A05"/>
    <w:rsid w:val="005D79B0"/>
    <w:rsid w:val="005E4EE3"/>
    <w:rsid w:val="006019D0"/>
    <w:rsid w:val="00615BDA"/>
    <w:rsid w:val="00623420"/>
    <w:rsid w:val="006250B6"/>
    <w:rsid w:val="00631428"/>
    <w:rsid w:val="006372F4"/>
    <w:rsid w:val="00637F78"/>
    <w:rsid w:val="006406B0"/>
    <w:rsid w:val="00642B33"/>
    <w:rsid w:val="00656F16"/>
    <w:rsid w:val="00676874"/>
    <w:rsid w:val="006A607C"/>
    <w:rsid w:val="006B332D"/>
    <w:rsid w:val="006B5430"/>
    <w:rsid w:val="006C127F"/>
    <w:rsid w:val="006C7CB3"/>
    <w:rsid w:val="006D5FA6"/>
    <w:rsid w:val="006D7E67"/>
    <w:rsid w:val="006E2D10"/>
    <w:rsid w:val="006F4B81"/>
    <w:rsid w:val="006F7887"/>
    <w:rsid w:val="007041A5"/>
    <w:rsid w:val="0072142E"/>
    <w:rsid w:val="00726FA8"/>
    <w:rsid w:val="00735420"/>
    <w:rsid w:val="00742DB7"/>
    <w:rsid w:val="00747128"/>
    <w:rsid w:val="007572E1"/>
    <w:rsid w:val="007633C9"/>
    <w:rsid w:val="00795B1C"/>
    <w:rsid w:val="007B0A48"/>
    <w:rsid w:val="007D2312"/>
    <w:rsid w:val="007D2489"/>
    <w:rsid w:val="007E38FE"/>
    <w:rsid w:val="007E7427"/>
    <w:rsid w:val="007F74E9"/>
    <w:rsid w:val="00804C56"/>
    <w:rsid w:val="00814450"/>
    <w:rsid w:val="00823393"/>
    <w:rsid w:val="00842124"/>
    <w:rsid w:val="00872C07"/>
    <w:rsid w:val="00873C22"/>
    <w:rsid w:val="00877A87"/>
    <w:rsid w:val="008810AE"/>
    <w:rsid w:val="00887B15"/>
    <w:rsid w:val="00891DBC"/>
    <w:rsid w:val="008968D4"/>
    <w:rsid w:val="008A301F"/>
    <w:rsid w:val="008A40F8"/>
    <w:rsid w:val="008A75E5"/>
    <w:rsid w:val="008C01D1"/>
    <w:rsid w:val="008C569B"/>
    <w:rsid w:val="008E160C"/>
    <w:rsid w:val="008E4948"/>
    <w:rsid w:val="008E56EE"/>
    <w:rsid w:val="008E5FD2"/>
    <w:rsid w:val="009027CE"/>
    <w:rsid w:val="00906272"/>
    <w:rsid w:val="00911DE5"/>
    <w:rsid w:val="00912380"/>
    <w:rsid w:val="0091264B"/>
    <w:rsid w:val="00916F5F"/>
    <w:rsid w:val="00923676"/>
    <w:rsid w:val="00926B61"/>
    <w:rsid w:val="00931E59"/>
    <w:rsid w:val="0093586F"/>
    <w:rsid w:val="00935E02"/>
    <w:rsid w:val="009451FB"/>
    <w:rsid w:val="009A4D07"/>
    <w:rsid w:val="009B23C4"/>
    <w:rsid w:val="009C4D10"/>
    <w:rsid w:val="009E3072"/>
    <w:rsid w:val="009E3090"/>
    <w:rsid w:val="009E4FD1"/>
    <w:rsid w:val="009E5D41"/>
    <w:rsid w:val="009F4D82"/>
    <w:rsid w:val="009F5F1A"/>
    <w:rsid w:val="00A01609"/>
    <w:rsid w:val="00A04C17"/>
    <w:rsid w:val="00A300BF"/>
    <w:rsid w:val="00A35AD9"/>
    <w:rsid w:val="00A4079D"/>
    <w:rsid w:val="00AB2A96"/>
    <w:rsid w:val="00AB7D74"/>
    <w:rsid w:val="00AC3ABF"/>
    <w:rsid w:val="00AD1B9B"/>
    <w:rsid w:val="00AD5C9E"/>
    <w:rsid w:val="00AF0ADC"/>
    <w:rsid w:val="00B20649"/>
    <w:rsid w:val="00B2152B"/>
    <w:rsid w:val="00B244B6"/>
    <w:rsid w:val="00B2674E"/>
    <w:rsid w:val="00B33336"/>
    <w:rsid w:val="00B37645"/>
    <w:rsid w:val="00B471B1"/>
    <w:rsid w:val="00B55452"/>
    <w:rsid w:val="00B82084"/>
    <w:rsid w:val="00B83116"/>
    <w:rsid w:val="00B90FA1"/>
    <w:rsid w:val="00B91AF9"/>
    <w:rsid w:val="00B93253"/>
    <w:rsid w:val="00BB11BD"/>
    <w:rsid w:val="00BB5FFD"/>
    <w:rsid w:val="00BD1D7E"/>
    <w:rsid w:val="00BD570D"/>
    <w:rsid w:val="00BD5A79"/>
    <w:rsid w:val="00BE679B"/>
    <w:rsid w:val="00BF0389"/>
    <w:rsid w:val="00BF3A0E"/>
    <w:rsid w:val="00BF51BE"/>
    <w:rsid w:val="00C021C5"/>
    <w:rsid w:val="00C20C92"/>
    <w:rsid w:val="00C35A9A"/>
    <w:rsid w:val="00C42F0D"/>
    <w:rsid w:val="00C44EF1"/>
    <w:rsid w:val="00C5023C"/>
    <w:rsid w:val="00C561C3"/>
    <w:rsid w:val="00C70690"/>
    <w:rsid w:val="00C95495"/>
    <w:rsid w:val="00CA1495"/>
    <w:rsid w:val="00CA1A08"/>
    <w:rsid w:val="00CB024A"/>
    <w:rsid w:val="00CB15D4"/>
    <w:rsid w:val="00CB7552"/>
    <w:rsid w:val="00CE7429"/>
    <w:rsid w:val="00CF0D1C"/>
    <w:rsid w:val="00CF3121"/>
    <w:rsid w:val="00D0027D"/>
    <w:rsid w:val="00D0186D"/>
    <w:rsid w:val="00D02BA7"/>
    <w:rsid w:val="00D31B90"/>
    <w:rsid w:val="00D41EE4"/>
    <w:rsid w:val="00D46638"/>
    <w:rsid w:val="00D51C7B"/>
    <w:rsid w:val="00D57B5F"/>
    <w:rsid w:val="00D649A5"/>
    <w:rsid w:val="00D75CB8"/>
    <w:rsid w:val="00D827D0"/>
    <w:rsid w:val="00DA16C6"/>
    <w:rsid w:val="00DB5ED2"/>
    <w:rsid w:val="00DC198B"/>
    <w:rsid w:val="00DD6583"/>
    <w:rsid w:val="00DE0856"/>
    <w:rsid w:val="00DF2E62"/>
    <w:rsid w:val="00E02076"/>
    <w:rsid w:val="00E143ED"/>
    <w:rsid w:val="00E2515D"/>
    <w:rsid w:val="00E26AF9"/>
    <w:rsid w:val="00E310CE"/>
    <w:rsid w:val="00E416C8"/>
    <w:rsid w:val="00E41982"/>
    <w:rsid w:val="00E449A7"/>
    <w:rsid w:val="00E47230"/>
    <w:rsid w:val="00E47246"/>
    <w:rsid w:val="00E5124E"/>
    <w:rsid w:val="00E56921"/>
    <w:rsid w:val="00E64FDD"/>
    <w:rsid w:val="00E70421"/>
    <w:rsid w:val="00E7295F"/>
    <w:rsid w:val="00E80756"/>
    <w:rsid w:val="00E8578B"/>
    <w:rsid w:val="00EA6E20"/>
    <w:rsid w:val="00EB7F63"/>
    <w:rsid w:val="00EC39B2"/>
    <w:rsid w:val="00EC4F67"/>
    <w:rsid w:val="00ED04D9"/>
    <w:rsid w:val="00EE5641"/>
    <w:rsid w:val="00EE6548"/>
    <w:rsid w:val="00EF09F1"/>
    <w:rsid w:val="00EF4E57"/>
    <w:rsid w:val="00F01C43"/>
    <w:rsid w:val="00F02076"/>
    <w:rsid w:val="00F07722"/>
    <w:rsid w:val="00F11293"/>
    <w:rsid w:val="00F17CF4"/>
    <w:rsid w:val="00F31254"/>
    <w:rsid w:val="00F42E22"/>
    <w:rsid w:val="00F56AF9"/>
    <w:rsid w:val="00F6614A"/>
    <w:rsid w:val="00F73CB4"/>
    <w:rsid w:val="00F867E2"/>
    <w:rsid w:val="00FA048E"/>
    <w:rsid w:val="00FA23E8"/>
    <w:rsid w:val="00FB436D"/>
    <w:rsid w:val="00FB495B"/>
    <w:rsid w:val="00FB64B8"/>
    <w:rsid w:val="00FD054C"/>
    <w:rsid w:val="00FD57BE"/>
    <w:rsid w:val="00FD7B64"/>
    <w:rsid w:val="00FF653A"/>
    <w:rsid w:val="0788C8A5"/>
    <w:rsid w:val="09B7796C"/>
    <w:rsid w:val="116104DD"/>
    <w:rsid w:val="128E5832"/>
    <w:rsid w:val="16CA0BDD"/>
    <w:rsid w:val="1C7BD7EA"/>
    <w:rsid w:val="2512F04A"/>
    <w:rsid w:val="2578EF17"/>
    <w:rsid w:val="29E6C805"/>
    <w:rsid w:val="2B9358C2"/>
    <w:rsid w:val="2D26B31B"/>
    <w:rsid w:val="35011DAF"/>
    <w:rsid w:val="3A91757A"/>
    <w:rsid w:val="3B290E42"/>
    <w:rsid w:val="3C0EA7A1"/>
    <w:rsid w:val="3E419C6F"/>
    <w:rsid w:val="433A8B88"/>
    <w:rsid w:val="4A8C6F81"/>
    <w:rsid w:val="54343B13"/>
    <w:rsid w:val="5C11EF63"/>
    <w:rsid w:val="5EEF1B1F"/>
    <w:rsid w:val="5F5BD5E7"/>
    <w:rsid w:val="61F93C76"/>
    <w:rsid w:val="6A61EC38"/>
    <w:rsid w:val="6F336129"/>
    <w:rsid w:val="6F98D247"/>
    <w:rsid w:val="735DC209"/>
    <w:rsid w:val="76690112"/>
    <w:rsid w:val="7A5A3E8C"/>
    <w:rsid w:val="7A5CDB77"/>
    <w:rsid w:val="7E1FD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3956D"/>
  <w15:chartTrackingRefBased/>
  <w15:docId w15:val="{9B73BDF4-FED9-45C4-ABCF-78FD9A2B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198B"/>
    <w:pPr>
      <w:spacing w:after="0" w:line="240" w:lineRule="auto"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98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33A8B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84610"/>
    <w:pPr>
      <w:tabs>
        <w:tab w:val="center" w:pos="4513"/>
        <w:tab w:val="right" w:pos="9026"/>
      </w:tabs>
      <w:jc w:val="left"/>
    </w:pPr>
    <w:rPr>
      <w:rFonts w:asciiTheme="minorHAnsi" w:hAnsiTheme="minorHAnsi"/>
      <w:sz w:val="22"/>
      <w:szCs w:val="22"/>
    </w:rPr>
  </w:style>
  <w:style w:type="character" w:styleId="HeaderChar" w:customStyle="1">
    <w:name w:val="Header Char"/>
    <w:basedOn w:val="DefaultParagraphFont"/>
    <w:link w:val="Header"/>
    <w:rsid w:val="00084610"/>
  </w:style>
  <w:style w:type="paragraph" w:styleId="Footer">
    <w:name w:val="footer"/>
    <w:basedOn w:val="Normal"/>
    <w:link w:val="FooterChar"/>
    <w:uiPriority w:val="99"/>
    <w:unhideWhenUsed/>
    <w:rsid w:val="00084610"/>
    <w:pPr>
      <w:tabs>
        <w:tab w:val="center" w:pos="4513"/>
        <w:tab w:val="right" w:pos="9026"/>
      </w:tabs>
      <w:jc w:val="left"/>
    </w:pPr>
    <w:rPr>
      <w:rFonts w:asciiTheme="minorHAnsi" w:hAnsiTheme="minorHAns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084610"/>
  </w:style>
  <w:style w:type="paragraph" w:styleId="paragraph" w:customStyle="1">
    <w:name w:val="paragraph"/>
    <w:basedOn w:val="Normal"/>
    <w:rsid w:val="00DC198B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paragraph" w:styleId="HeadingTitle" w:customStyle="1">
    <w:name w:val="HeadingTitle"/>
    <w:basedOn w:val="Normal"/>
    <w:rsid w:val="00DC198B"/>
    <w:pPr>
      <w:spacing w:before="240" w:after="240" w:line="300" w:lineRule="atLeast"/>
    </w:pPr>
    <w:rPr>
      <w:rFonts w:ascii="Times New Roman" w:hAnsi="Times New Roman" w:eastAsia="Times New Roman" w:cs="Times New Roman"/>
      <w:b/>
      <w:szCs w:val="20"/>
    </w:rPr>
  </w:style>
  <w:style w:type="character" w:styleId="normaltextrun" w:customStyle="1">
    <w:name w:val="normaltextrun"/>
    <w:basedOn w:val="DefaultParagraphFont"/>
    <w:rsid w:val="00DC198B"/>
  </w:style>
  <w:style w:type="character" w:styleId="Hyperlink">
    <w:name w:val="Hyperlink"/>
    <w:basedOn w:val="DefaultParagraphFont"/>
    <w:uiPriority w:val="99"/>
    <w:unhideWhenUsed/>
    <w:rsid w:val="00DC198B"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DC198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C198B"/>
    <w:rPr>
      <w:color w:val="605E5C"/>
      <w:shd w:val="clear" w:color="auto" w:fill="E1DFDD"/>
    </w:rPr>
  </w:style>
  <w:style w:type="character" w:styleId="eop" w:customStyle="1">
    <w:name w:val="eop"/>
    <w:basedOn w:val="DefaultParagraphFont"/>
    <w:rsid w:val="002734E1"/>
  </w:style>
  <w:style w:type="character" w:styleId="contentcontrolboundarysink" w:customStyle="1">
    <w:name w:val="contentcontrolboundarysink"/>
    <w:basedOn w:val="DefaultParagraphFont"/>
    <w:rsid w:val="007572E1"/>
  </w:style>
  <w:style w:type="paragraph" w:styleId="ListParagraph">
    <w:name w:val="List Paragraph"/>
    <w:basedOn w:val="Normal"/>
    <w:link w:val="ListParagraphChar"/>
    <w:uiPriority w:val="34"/>
    <w:qFormat/>
    <w:rsid w:val="008E56EE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39"/>
    <w:rsid w:val="008E56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1" w:customStyle="1">
    <w:name w:val="Style1"/>
    <w:basedOn w:val="Normal"/>
    <w:link w:val="Style1Char"/>
    <w:qFormat/>
    <w:rsid w:val="008E56EE"/>
    <w:pPr>
      <w:jc w:val="left"/>
    </w:pPr>
    <w:rPr>
      <w:rFonts w:eastAsia="Times New Roman" w:asciiTheme="minorHAnsi" w:hAnsiTheme="minorHAnsi" w:cstheme="minorHAnsi"/>
      <w:sz w:val="22"/>
      <w:szCs w:val="22"/>
      <w:lang w:eastAsia="en-GB"/>
    </w:rPr>
  </w:style>
  <w:style w:type="character" w:styleId="Style1Char" w:customStyle="1">
    <w:name w:val="Style1 Char"/>
    <w:basedOn w:val="DefaultParagraphFont"/>
    <w:link w:val="Style1"/>
    <w:rsid w:val="008E56EE"/>
    <w:rPr>
      <w:rFonts w:eastAsia="Times New Roman" w:cstheme="minorHAnsi"/>
      <w:lang w:eastAsia="en-GB"/>
    </w:rPr>
  </w:style>
  <w:style w:type="character" w:styleId="NoSpacingChar" w:customStyle="1">
    <w:name w:val="No Spacing Char"/>
    <w:basedOn w:val="DefaultParagraphFont"/>
    <w:link w:val="NoSpacing"/>
    <w:uiPriority w:val="1"/>
    <w:locked/>
    <w:rsid w:val="00BE679B"/>
  </w:style>
  <w:style w:type="paragraph" w:styleId="NoSpacing">
    <w:name w:val="No Spacing"/>
    <w:link w:val="NoSpacingChar"/>
    <w:uiPriority w:val="1"/>
    <w:qFormat/>
    <w:rsid w:val="00BE679B"/>
    <w:pPr>
      <w:spacing w:after="0" w:line="240" w:lineRule="auto"/>
    </w:p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BE679B"/>
  </w:style>
  <w:style w:type="table" w:styleId="ListTable3-Accent31" w:customStyle="1">
    <w:name w:val="List Table 3 - Accent 31"/>
    <w:basedOn w:val="TableNormal"/>
    <w:uiPriority w:val="48"/>
    <w:rsid w:val="005712C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2D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62D5"/>
    <w:rPr>
      <w:rFonts w:ascii="Arial" w:hAnsi="Arial"/>
      <w:b/>
      <w:bCs/>
      <w:sz w:val="20"/>
      <w:szCs w:val="20"/>
    </w:rPr>
  </w:style>
  <w:style w:type="character" w:styleId="wacimagecontainer" w:customStyle="1">
    <w:name w:val="wacimagecontainer"/>
    <w:basedOn w:val="DefaultParagraphFont"/>
    <w:rsid w:val="00CE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8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4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Johnston\OneDrive%20-%20Barcud%20Shared%20Services\Desktop\Barcud%20Letterhead%20Template%20V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SharedWithUsers xmlns="7906fc63-780d-48a7-9c94-060763554290">
      <UserInfo>
        <DisplayName>Andrew Thomas</DisplayName>
        <AccountId>21</AccountId>
        <AccountType/>
      </UserInfo>
      <UserInfo>
        <DisplayName>Danielle Davies</DisplayName>
        <AccountId>22</AccountId>
        <AccountType/>
      </UserInfo>
      <UserInfo>
        <DisplayName>Tom Wilkinson</DisplayName>
        <AccountId>23</AccountId>
        <AccountType/>
      </UserInfo>
      <UserInfo>
        <DisplayName>Gosia Stoncel</DisplayName>
        <AccountId>20</AccountId>
        <AccountType/>
      </UserInfo>
      <UserInfo>
        <DisplayName>Tim Johnston</DisplayName>
        <AccountId>9</AccountId>
        <AccountType/>
      </UserInfo>
    </SharedWithUsers>
    <lcf76f155ced4ddcb4097134ff3c332f xmlns="912bda9d-ccbe-4622-9efb-69345a66d3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56338-912C-4AE1-B238-F33474617372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2.xml><?xml version="1.0" encoding="utf-8"?>
<ds:datastoreItem xmlns:ds="http://schemas.openxmlformats.org/officeDocument/2006/customXml" ds:itemID="{B3CAB6AD-182A-4AB4-B84B-EC8DAF588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949C7-4892-4A39-BA7D-0F5B497BD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Barcud Letterhead Template V2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Johnston</dc:creator>
  <keywords/>
  <dc:description/>
  <lastModifiedBy>Danielle Davies</lastModifiedBy>
  <revision>191</revision>
  <dcterms:created xsi:type="dcterms:W3CDTF">2024-04-12T16:02:00.0000000Z</dcterms:created>
  <dcterms:modified xsi:type="dcterms:W3CDTF">2026-07-14T10:15:57.2541497Z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